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644B1F83" w:rsidR="006B3869" w:rsidRDefault="0036039F" w:rsidP="006B3869">
      <w:pPr>
        <w:pStyle w:val="Nzev"/>
        <w:rPr>
          <w:lang w:val="sk-SK"/>
        </w:rPr>
      </w:pPr>
      <w:r>
        <w:rPr>
          <w:lang w:val="sk-SK"/>
        </w:rPr>
        <w:t>Prezentace školy pomocí digitálních technologií</w:t>
      </w:r>
    </w:p>
    <w:p w14:paraId="42E9131A" w14:textId="028EB619" w:rsidR="006B3869" w:rsidRDefault="006B3869" w:rsidP="006B3869">
      <w:pPr>
        <w:rPr>
          <w:lang w:val="sk-SK"/>
        </w:rPr>
      </w:pPr>
    </w:p>
    <w:p w14:paraId="37EC94E8" w14:textId="0A194820" w:rsidR="006B3869" w:rsidRDefault="006B3869" w:rsidP="006B3869">
      <w:pPr>
        <w:rPr>
          <w:lang w:val="sk-SK"/>
        </w:rPr>
      </w:pPr>
    </w:p>
    <w:p w14:paraId="67036B35" w14:textId="77777777" w:rsidR="0036039F" w:rsidRDefault="0036039F" w:rsidP="0036039F">
      <w:pPr>
        <w:pStyle w:val="Normlnweb"/>
        <w:spacing w:before="0" w:beforeAutospacing="0" w:after="160" w:afterAutospacing="0"/>
        <w:jc w:val="center"/>
      </w:pPr>
      <w:r>
        <w:rPr>
          <w:rFonts w:ascii="Calibri" w:hAnsi="Calibri"/>
          <w:color w:val="44546A"/>
          <w:sz w:val="32"/>
          <w:szCs w:val="32"/>
        </w:rPr>
        <w:t>ZŠ Újezd u Brna, okres Brno-venkov, příspěvková organizace</w:t>
      </w:r>
    </w:p>
    <w:p w14:paraId="0934C91E" w14:textId="77777777" w:rsidR="0036039F" w:rsidRDefault="0036039F" w:rsidP="0036039F">
      <w:pPr>
        <w:pStyle w:val="Normlnweb"/>
        <w:spacing w:before="0" w:beforeAutospacing="0" w:after="160" w:afterAutospacing="0"/>
        <w:jc w:val="center"/>
      </w:pPr>
      <w:r>
        <w:rPr>
          <w:rFonts w:ascii="Calibri" w:hAnsi="Calibri"/>
          <w:color w:val="44546A"/>
          <w:sz w:val="32"/>
          <w:szCs w:val="32"/>
        </w:rPr>
        <w:t>Školní 284 </w:t>
      </w:r>
    </w:p>
    <w:p w14:paraId="55FCDFD0" w14:textId="77777777" w:rsidR="00161435" w:rsidRDefault="0036039F">
      <w:pPr>
        <w:rPr>
          <w:lang w:val="sk-SK"/>
        </w:rPr>
      </w:pPr>
      <w:r>
        <w:rPr>
          <w:noProof/>
          <w:lang w:eastAsia="cs-CZ"/>
        </w:rPr>
        <w:drawing>
          <wp:inline distT="0" distB="0" distL="0" distR="0" wp14:anchorId="39119D11" wp14:editId="15451901">
            <wp:extent cx="5756910" cy="4318000"/>
            <wp:effectExtent l="0" t="0" r="0" b="6350"/>
            <wp:docPr id="59" name="Obrázek 59" descr="https://lh6.googleusercontent.com/ijz1HJxIeZkWVkZV98i-wOKevjIuK_xAEGkkkEC6VnEmR3oRZTXYxDBfbMo_yh6npijBcoOASjXdt2FIzigq6LiqF4_bgk0HEVy0zsTbvV7NtCVvF7yzXExBB1JSk11c4lBc6Xkv048x2nri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6.googleusercontent.com/ijz1HJxIeZkWVkZV98i-wOKevjIuK_xAEGkkkEC6VnEmR3oRZTXYxDBfbMo_yh6npijBcoOASjXdt2FIzigq6LiqF4_bgk0HEVy0zsTbvV7NtCVvF7yzXExBB1JSk11c4lBc6Xkv048x2nri3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318000"/>
                    </a:xfrm>
                    <a:prstGeom prst="rect">
                      <a:avLst/>
                    </a:prstGeom>
                    <a:noFill/>
                    <a:ln>
                      <a:noFill/>
                    </a:ln>
                  </pic:spPr>
                </pic:pic>
              </a:graphicData>
            </a:graphic>
          </wp:inline>
        </w:drawing>
      </w:r>
    </w:p>
    <w:p w14:paraId="16FDB4FE" w14:textId="77777777" w:rsidR="00161435" w:rsidRDefault="00161435">
      <w:pPr>
        <w:rPr>
          <w:lang w:val="sk-SK"/>
        </w:rPr>
      </w:pPr>
    </w:p>
    <w:p w14:paraId="1E1522CE" w14:textId="77777777" w:rsidR="00161435" w:rsidRDefault="00161435" w:rsidP="00161435">
      <w:pPr>
        <w:pStyle w:val="Normlnweb"/>
        <w:spacing w:before="0" w:beforeAutospacing="0" w:after="160" w:afterAutospacing="0"/>
      </w:pPr>
      <w:r>
        <w:rPr>
          <w:noProof/>
          <w:bdr w:val="none" w:sz="0" w:space="0" w:color="auto" w:frame="1"/>
        </w:rPr>
        <w:lastRenderedPageBreak/>
        <w:drawing>
          <wp:inline distT="0" distB="0" distL="0" distR="0" wp14:anchorId="0CE235D8" wp14:editId="5D3854F7">
            <wp:extent cx="5730240" cy="3200400"/>
            <wp:effectExtent l="0" t="0" r="3810" b="0"/>
            <wp:docPr id="57" name="Obrázek 57" descr="https://lh5.googleusercontent.com/AccJgugVOy3H9RKFjQpDLAC5hMQcFW_TR4Yx79CMVKIZlqLYe9W83jFFh-eYdwdAcAutKE_SYgK1NgCaRPYKQ5-z9U6sH2rA2ei2Gp7YRdfz4Rmx9H-pAHXGr-SUjJUHfQQhvKYZ7MZunZ7-3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AccJgugVOy3H9RKFjQpDLAC5hMQcFW_TR4Yx79CMVKIZlqLYe9W83jFFh-eYdwdAcAutKE_SYgK1NgCaRPYKQ5-z9U6sH2rA2ei2Gp7YRdfz4Rmx9H-pAHXGr-SUjJUHfQQhvKYZ7MZunZ7-3Q"/>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0240" cy="3200400"/>
                    </a:xfrm>
                    <a:prstGeom prst="rect">
                      <a:avLst/>
                    </a:prstGeom>
                    <a:noFill/>
                    <a:ln>
                      <a:noFill/>
                    </a:ln>
                  </pic:spPr>
                </pic:pic>
              </a:graphicData>
            </a:graphic>
          </wp:inline>
        </w:drawing>
      </w:r>
    </w:p>
    <w:p w14:paraId="2BE50AF5" w14:textId="77777777" w:rsidR="00161435" w:rsidRDefault="00161435" w:rsidP="00161435">
      <w:pPr>
        <w:pStyle w:val="Normlnweb"/>
        <w:spacing w:before="0" w:beforeAutospacing="0" w:after="160" w:afterAutospacing="0"/>
      </w:pPr>
      <w:r>
        <w:rPr>
          <w:noProof/>
          <w:bdr w:val="none" w:sz="0" w:space="0" w:color="auto" w:frame="1"/>
        </w:rPr>
        <w:drawing>
          <wp:inline distT="0" distB="0" distL="0" distR="0" wp14:anchorId="55207C18" wp14:editId="5A4581EE">
            <wp:extent cx="5760720" cy="3238500"/>
            <wp:effectExtent l="0" t="0" r="0" b="0"/>
            <wp:docPr id="56" name="Obrázek 56" descr="https://lh3.googleusercontent.com/3yNnBCIwc0kpEte-DS50QmAS8FBtFiYkDACdWwDRc4ceP6IycITi7HcxbY7oXFlZUNp7-MAkbaMDir7C6xyXOldLhHG9vOTEVZ_RESs_BQTo_c7_nrXrw2yGiMM2F2P2X4b0rJFzrweFaN59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3yNnBCIwc0kpEte-DS50QmAS8FBtFiYkDACdWwDRc4ceP6IycITi7HcxbY7oXFlZUNp7-MAkbaMDir7C6xyXOldLhHG9vOTEVZ_RESs_BQTo_c7_nrXrw2yGiMM2F2P2X4b0rJFzrweFaN59AQ"/>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4EF5C3D2" w14:textId="61230182" w:rsidR="006B3869" w:rsidRDefault="006B3869">
      <w:pPr>
        <w:rPr>
          <w:lang w:val="sk-SK"/>
        </w:rPr>
      </w:pPr>
      <w:r>
        <w:rPr>
          <w:lang w:val="sk-SK"/>
        </w:rPr>
        <w:br w:type="page"/>
      </w:r>
    </w:p>
    <w:sdt>
      <w:sdtPr>
        <w:rPr>
          <w:rFonts w:eastAsiaTheme="minorEastAsia" w:cstheme="minorBidi"/>
          <w:b w:val="0"/>
          <w:color w:val="auto"/>
          <w:sz w:val="21"/>
          <w:szCs w:val="21"/>
        </w:rPr>
        <w:id w:val="1129969424"/>
        <w:docPartObj>
          <w:docPartGallery w:val="Table of Contents"/>
          <w:docPartUnique/>
        </w:docPartObj>
      </w:sdtPr>
      <w:sdtEndPr>
        <w:rPr>
          <w:sz w:val="24"/>
          <w:szCs w:val="24"/>
        </w:rPr>
      </w:sdtEndPr>
      <w:sdtContent>
        <w:p w14:paraId="447064A4" w14:textId="57D94CC7" w:rsidR="006B3869" w:rsidRDefault="006B3869">
          <w:pPr>
            <w:pStyle w:val="Nadpisobsahu"/>
          </w:pPr>
          <w:r>
            <w:t>Obsah</w:t>
          </w:r>
        </w:p>
        <w:p w14:paraId="74D42FD3" w14:textId="4CB65EBE" w:rsidR="005145C8" w:rsidRDefault="006B3869">
          <w:pPr>
            <w:pStyle w:val="Obsah1"/>
            <w:tabs>
              <w:tab w:val="right" w:leader="dot" w:pos="9056"/>
            </w:tabs>
            <w:rPr>
              <w:noProof/>
              <w:sz w:val="24"/>
              <w:szCs w:val="24"/>
              <w:lang w:eastAsia="cs-CZ"/>
            </w:rPr>
          </w:pPr>
          <w:r w:rsidRPr="00194740">
            <w:rPr>
              <w:sz w:val="24"/>
              <w:szCs w:val="24"/>
            </w:rPr>
            <w:fldChar w:fldCharType="begin"/>
          </w:r>
          <w:r w:rsidRPr="00194740">
            <w:rPr>
              <w:sz w:val="24"/>
              <w:szCs w:val="24"/>
            </w:rPr>
            <w:instrText xml:space="preserve"> TOC \o "1-3" \h \z \u </w:instrText>
          </w:r>
          <w:r w:rsidRPr="00194740">
            <w:rPr>
              <w:sz w:val="24"/>
              <w:szCs w:val="24"/>
            </w:rPr>
            <w:fldChar w:fldCharType="separate"/>
          </w:r>
          <w:hyperlink w:anchor="_Toc117276339" w:history="1">
            <w:r w:rsidR="005145C8" w:rsidRPr="007A7380">
              <w:rPr>
                <w:rStyle w:val="Hypertextovodkaz"/>
                <w:noProof/>
              </w:rPr>
              <w:t>Informace o projektu</w:t>
            </w:r>
            <w:r w:rsidR="005145C8">
              <w:rPr>
                <w:noProof/>
                <w:webHidden/>
              </w:rPr>
              <w:tab/>
            </w:r>
            <w:r w:rsidR="005145C8">
              <w:rPr>
                <w:noProof/>
                <w:webHidden/>
              </w:rPr>
              <w:fldChar w:fldCharType="begin"/>
            </w:r>
            <w:r w:rsidR="005145C8">
              <w:rPr>
                <w:noProof/>
                <w:webHidden/>
              </w:rPr>
              <w:instrText xml:space="preserve"> PAGEREF _Toc117276339 \h </w:instrText>
            </w:r>
            <w:r w:rsidR="005145C8">
              <w:rPr>
                <w:noProof/>
                <w:webHidden/>
              </w:rPr>
            </w:r>
            <w:r w:rsidR="005145C8">
              <w:rPr>
                <w:noProof/>
                <w:webHidden/>
              </w:rPr>
              <w:fldChar w:fldCharType="separate"/>
            </w:r>
            <w:r w:rsidR="005145C8">
              <w:rPr>
                <w:noProof/>
                <w:webHidden/>
              </w:rPr>
              <w:t>5</w:t>
            </w:r>
            <w:r w:rsidR="005145C8">
              <w:rPr>
                <w:noProof/>
                <w:webHidden/>
              </w:rPr>
              <w:fldChar w:fldCharType="end"/>
            </w:r>
          </w:hyperlink>
        </w:p>
        <w:p w14:paraId="0B3BA139" w14:textId="168D3048" w:rsidR="005145C8" w:rsidRDefault="005145C8">
          <w:pPr>
            <w:pStyle w:val="Obsah2"/>
            <w:tabs>
              <w:tab w:val="right" w:leader="dot" w:pos="9056"/>
            </w:tabs>
            <w:rPr>
              <w:noProof/>
              <w:sz w:val="24"/>
              <w:szCs w:val="24"/>
              <w:lang w:eastAsia="cs-CZ"/>
            </w:rPr>
          </w:pPr>
          <w:hyperlink w:anchor="_Toc117276340" w:history="1">
            <w:r w:rsidRPr="007A7380">
              <w:rPr>
                <w:rStyle w:val="Hypertextovodkaz"/>
                <w:rFonts w:ascii="Calibri" w:hAnsi="Calibri"/>
                <w:noProof/>
              </w:rPr>
              <w:t>Popis projektu</w:t>
            </w:r>
            <w:r>
              <w:rPr>
                <w:noProof/>
                <w:webHidden/>
              </w:rPr>
              <w:tab/>
            </w:r>
            <w:r>
              <w:rPr>
                <w:noProof/>
                <w:webHidden/>
              </w:rPr>
              <w:fldChar w:fldCharType="begin"/>
            </w:r>
            <w:r>
              <w:rPr>
                <w:noProof/>
                <w:webHidden/>
              </w:rPr>
              <w:instrText xml:space="preserve"> PAGEREF _Toc117276340 \h </w:instrText>
            </w:r>
            <w:r>
              <w:rPr>
                <w:noProof/>
                <w:webHidden/>
              </w:rPr>
            </w:r>
            <w:r>
              <w:rPr>
                <w:noProof/>
                <w:webHidden/>
              </w:rPr>
              <w:fldChar w:fldCharType="separate"/>
            </w:r>
            <w:r>
              <w:rPr>
                <w:noProof/>
                <w:webHidden/>
              </w:rPr>
              <w:t>5</w:t>
            </w:r>
            <w:r>
              <w:rPr>
                <w:noProof/>
                <w:webHidden/>
              </w:rPr>
              <w:fldChar w:fldCharType="end"/>
            </w:r>
          </w:hyperlink>
        </w:p>
        <w:p w14:paraId="09A4CD05" w14:textId="6DEDF666" w:rsidR="005145C8" w:rsidRDefault="005145C8">
          <w:pPr>
            <w:pStyle w:val="Obsah2"/>
            <w:tabs>
              <w:tab w:val="right" w:leader="dot" w:pos="9056"/>
            </w:tabs>
            <w:rPr>
              <w:noProof/>
              <w:sz w:val="24"/>
              <w:szCs w:val="24"/>
              <w:lang w:eastAsia="cs-CZ"/>
            </w:rPr>
          </w:pPr>
          <w:hyperlink w:anchor="_Toc117276341" w:history="1">
            <w:r w:rsidRPr="007A7380">
              <w:rPr>
                <w:rStyle w:val="Hypertextovodkaz"/>
                <w:noProof/>
              </w:rPr>
              <w:t>Věková kategorie</w:t>
            </w:r>
            <w:r>
              <w:rPr>
                <w:noProof/>
                <w:webHidden/>
              </w:rPr>
              <w:tab/>
            </w:r>
            <w:r>
              <w:rPr>
                <w:noProof/>
                <w:webHidden/>
              </w:rPr>
              <w:fldChar w:fldCharType="begin"/>
            </w:r>
            <w:r>
              <w:rPr>
                <w:noProof/>
                <w:webHidden/>
              </w:rPr>
              <w:instrText xml:space="preserve"> PAGEREF _Toc117276341 \h </w:instrText>
            </w:r>
            <w:r>
              <w:rPr>
                <w:noProof/>
                <w:webHidden/>
              </w:rPr>
            </w:r>
            <w:r>
              <w:rPr>
                <w:noProof/>
                <w:webHidden/>
              </w:rPr>
              <w:fldChar w:fldCharType="separate"/>
            </w:r>
            <w:r>
              <w:rPr>
                <w:noProof/>
                <w:webHidden/>
              </w:rPr>
              <w:t>5</w:t>
            </w:r>
            <w:r>
              <w:rPr>
                <w:noProof/>
                <w:webHidden/>
              </w:rPr>
              <w:fldChar w:fldCharType="end"/>
            </w:r>
          </w:hyperlink>
        </w:p>
        <w:p w14:paraId="1259ECF8" w14:textId="53A4BD25" w:rsidR="005145C8" w:rsidRDefault="005145C8">
          <w:pPr>
            <w:pStyle w:val="Obsah2"/>
            <w:tabs>
              <w:tab w:val="right" w:leader="dot" w:pos="9056"/>
            </w:tabs>
            <w:rPr>
              <w:noProof/>
              <w:sz w:val="24"/>
              <w:szCs w:val="24"/>
              <w:lang w:eastAsia="cs-CZ"/>
            </w:rPr>
          </w:pPr>
          <w:hyperlink w:anchor="_Toc117276342" w:history="1">
            <w:r w:rsidRPr="007A7380">
              <w:rPr>
                <w:rStyle w:val="Hypertextovodkaz"/>
                <w:rFonts w:ascii="Calibri" w:hAnsi="Calibri"/>
                <w:noProof/>
              </w:rPr>
              <w:t>Jaké dovednosti by měli žáci ovládat před zahájením projektu?</w:t>
            </w:r>
            <w:r>
              <w:rPr>
                <w:noProof/>
                <w:webHidden/>
              </w:rPr>
              <w:tab/>
            </w:r>
            <w:r>
              <w:rPr>
                <w:noProof/>
                <w:webHidden/>
              </w:rPr>
              <w:fldChar w:fldCharType="begin"/>
            </w:r>
            <w:r>
              <w:rPr>
                <w:noProof/>
                <w:webHidden/>
              </w:rPr>
              <w:instrText xml:space="preserve"> PAGEREF _Toc117276342 \h </w:instrText>
            </w:r>
            <w:r>
              <w:rPr>
                <w:noProof/>
                <w:webHidden/>
              </w:rPr>
            </w:r>
            <w:r>
              <w:rPr>
                <w:noProof/>
                <w:webHidden/>
              </w:rPr>
              <w:fldChar w:fldCharType="separate"/>
            </w:r>
            <w:r>
              <w:rPr>
                <w:noProof/>
                <w:webHidden/>
              </w:rPr>
              <w:t>5</w:t>
            </w:r>
            <w:r>
              <w:rPr>
                <w:noProof/>
                <w:webHidden/>
              </w:rPr>
              <w:fldChar w:fldCharType="end"/>
            </w:r>
          </w:hyperlink>
        </w:p>
        <w:p w14:paraId="1EE4A9C2" w14:textId="5157807E" w:rsidR="005145C8" w:rsidRDefault="005145C8">
          <w:pPr>
            <w:pStyle w:val="Obsah2"/>
            <w:tabs>
              <w:tab w:val="right" w:leader="dot" w:pos="9056"/>
            </w:tabs>
            <w:rPr>
              <w:noProof/>
              <w:sz w:val="24"/>
              <w:szCs w:val="24"/>
              <w:lang w:eastAsia="cs-CZ"/>
            </w:rPr>
          </w:pPr>
          <w:hyperlink w:anchor="_Toc117276343" w:history="1">
            <w:r w:rsidRPr="007A7380">
              <w:rPr>
                <w:rStyle w:val="Hypertextovodkaz"/>
                <w:noProof/>
              </w:rPr>
              <w:t>Jaké dovednosti se žáci v rámci projektu naučí?</w:t>
            </w:r>
            <w:r>
              <w:rPr>
                <w:noProof/>
                <w:webHidden/>
              </w:rPr>
              <w:tab/>
            </w:r>
            <w:r>
              <w:rPr>
                <w:noProof/>
                <w:webHidden/>
              </w:rPr>
              <w:fldChar w:fldCharType="begin"/>
            </w:r>
            <w:r>
              <w:rPr>
                <w:noProof/>
                <w:webHidden/>
              </w:rPr>
              <w:instrText xml:space="preserve"> PAGEREF _Toc117276343 \h </w:instrText>
            </w:r>
            <w:r>
              <w:rPr>
                <w:noProof/>
                <w:webHidden/>
              </w:rPr>
            </w:r>
            <w:r>
              <w:rPr>
                <w:noProof/>
                <w:webHidden/>
              </w:rPr>
              <w:fldChar w:fldCharType="separate"/>
            </w:r>
            <w:r>
              <w:rPr>
                <w:noProof/>
                <w:webHidden/>
              </w:rPr>
              <w:t>5</w:t>
            </w:r>
            <w:r>
              <w:rPr>
                <w:noProof/>
                <w:webHidden/>
              </w:rPr>
              <w:fldChar w:fldCharType="end"/>
            </w:r>
          </w:hyperlink>
        </w:p>
        <w:p w14:paraId="45512BC7" w14:textId="24696957" w:rsidR="005145C8" w:rsidRDefault="005145C8">
          <w:pPr>
            <w:pStyle w:val="Obsah1"/>
            <w:tabs>
              <w:tab w:val="right" w:leader="dot" w:pos="9056"/>
            </w:tabs>
            <w:rPr>
              <w:noProof/>
              <w:sz w:val="24"/>
              <w:szCs w:val="24"/>
              <w:lang w:eastAsia="cs-CZ"/>
            </w:rPr>
          </w:pPr>
          <w:hyperlink w:anchor="_Toc117276344" w:history="1">
            <w:r w:rsidRPr="007A7380">
              <w:rPr>
                <w:rStyle w:val="Hypertextovodkaz"/>
                <w:noProof/>
              </w:rPr>
              <w:t>Materiální vybavení potřebné k realizaci projektu</w:t>
            </w:r>
            <w:r>
              <w:rPr>
                <w:noProof/>
                <w:webHidden/>
              </w:rPr>
              <w:tab/>
            </w:r>
            <w:r>
              <w:rPr>
                <w:noProof/>
                <w:webHidden/>
              </w:rPr>
              <w:fldChar w:fldCharType="begin"/>
            </w:r>
            <w:r>
              <w:rPr>
                <w:noProof/>
                <w:webHidden/>
              </w:rPr>
              <w:instrText xml:space="preserve"> PAGEREF _Toc117276344 \h </w:instrText>
            </w:r>
            <w:r>
              <w:rPr>
                <w:noProof/>
                <w:webHidden/>
              </w:rPr>
            </w:r>
            <w:r>
              <w:rPr>
                <w:noProof/>
                <w:webHidden/>
              </w:rPr>
              <w:fldChar w:fldCharType="separate"/>
            </w:r>
            <w:r>
              <w:rPr>
                <w:noProof/>
                <w:webHidden/>
              </w:rPr>
              <w:t>6</w:t>
            </w:r>
            <w:r>
              <w:rPr>
                <w:noProof/>
                <w:webHidden/>
              </w:rPr>
              <w:fldChar w:fldCharType="end"/>
            </w:r>
          </w:hyperlink>
        </w:p>
        <w:p w14:paraId="560942E4" w14:textId="577A6555" w:rsidR="005145C8" w:rsidRDefault="005145C8">
          <w:pPr>
            <w:pStyle w:val="Obsah2"/>
            <w:tabs>
              <w:tab w:val="right" w:leader="dot" w:pos="9056"/>
            </w:tabs>
            <w:rPr>
              <w:noProof/>
              <w:sz w:val="24"/>
              <w:szCs w:val="24"/>
              <w:lang w:eastAsia="cs-CZ"/>
            </w:rPr>
          </w:pPr>
          <w:hyperlink w:anchor="_Toc117276345" w:history="1">
            <w:r w:rsidRPr="007A7380">
              <w:rPr>
                <w:rStyle w:val="Hypertextovodkaz"/>
                <w:noProof/>
              </w:rPr>
              <w:t>Zařízení</w:t>
            </w:r>
            <w:r>
              <w:rPr>
                <w:noProof/>
                <w:webHidden/>
              </w:rPr>
              <w:tab/>
            </w:r>
            <w:r>
              <w:rPr>
                <w:noProof/>
                <w:webHidden/>
              </w:rPr>
              <w:fldChar w:fldCharType="begin"/>
            </w:r>
            <w:r>
              <w:rPr>
                <w:noProof/>
                <w:webHidden/>
              </w:rPr>
              <w:instrText xml:space="preserve"> PAGEREF _Toc117276345 \h </w:instrText>
            </w:r>
            <w:r>
              <w:rPr>
                <w:noProof/>
                <w:webHidden/>
              </w:rPr>
            </w:r>
            <w:r>
              <w:rPr>
                <w:noProof/>
                <w:webHidden/>
              </w:rPr>
              <w:fldChar w:fldCharType="separate"/>
            </w:r>
            <w:r>
              <w:rPr>
                <w:noProof/>
                <w:webHidden/>
              </w:rPr>
              <w:t>6</w:t>
            </w:r>
            <w:r>
              <w:rPr>
                <w:noProof/>
                <w:webHidden/>
              </w:rPr>
              <w:fldChar w:fldCharType="end"/>
            </w:r>
          </w:hyperlink>
        </w:p>
        <w:p w14:paraId="3C57F740" w14:textId="0D516F98" w:rsidR="005145C8" w:rsidRDefault="005145C8">
          <w:pPr>
            <w:pStyle w:val="Obsah2"/>
            <w:tabs>
              <w:tab w:val="right" w:leader="dot" w:pos="9056"/>
            </w:tabs>
            <w:rPr>
              <w:noProof/>
              <w:sz w:val="24"/>
              <w:szCs w:val="24"/>
              <w:lang w:eastAsia="cs-CZ"/>
            </w:rPr>
          </w:pPr>
          <w:hyperlink w:anchor="_Toc117276346" w:history="1">
            <w:r w:rsidRPr="007A7380">
              <w:rPr>
                <w:rStyle w:val="Hypertextovodkaz"/>
                <w:noProof/>
              </w:rPr>
              <w:t>Zhodnocení zařízení</w:t>
            </w:r>
            <w:r>
              <w:rPr>
                <w:noProof/>
                <w:webHidden/>
              </w:rPr>
              <w:tab/>
            </w:r>
            <w:r>
              <w:rPr>
                <w:noProof/>
                <w:webHidden/>
              </w:rPr>
              <w:fldChar w:fldCharType="begin"/>
            </w:r>
            <w:r>
              <w:rPr>
                <w:noProof/>
                <w:webHidden/>
              </w:rPr>
              <w:instrText xml:space="preserve"> PAGEREF _Toc117276346 \h </w:instrText>
            </w:r>
            <w:r>
              <w:rPr>
                <w:noProof/>
                <w:webHidden/>
              </w:rPr>
            </w:r>
            <w:r>
              <w:rPr>
                <w:noProof/>
                <w:webHidden/>
              </w:rPr>
              <w:fldChar w:fldCharType="separate"/>
            </w:r>
            <w:r>
              <w:rPr>
                <w:noProof/>
                <w:webHidden/>
              </w:rPr>
              <w:t>8</w:t>
            </w:r>
            <w:r>
              <w:rPr>
                <w:noProof/>
                <w:webHidden/>
              </w:rPr>
              <w:fldChar w:fldCharType="end"/>
            </w:r>
          </w:hyperlink>
        </w:p>
        <w:p w14:paraId="15B52499" w14:textId="71FFAAC4" w:rsidR="005145C8" w:rsidRDefault="005145C8">
          <w:pPr>
            <w:pStyle w:val="Obsah1"/>
            <w:tabs>
              <w:tab w:val="right" w:leader="dot" w:pos="9056"/>
            </w:tabs>
            <w:rPr>
              <w:noProof/>
              <w:sz w:val="24"/>
              <w:szCs w:val="24"/>
              <w:lang w:eastAsia="cs-CZ"/>
            </w:rPr>
          </w:pPr>
          <w:hyperlink w:anchor="_Toc117276347" w:history="1">
            <w:r w:rsidRPr="007A7380">
              <w:rPr>
                <w:rStyle w:val="Hypertextovodkaz"/>
                <w:noProof/>
              </w:rPr>
              <w:t>Finanční náročnost</w:t>
            </w:r>
            <w:r>
              <w:rPr>
                <w:noProof/>
                <w:webHidden/>
              </w:rPr>
              <w:tab/>
            </w:r>
            <w:r>
              <w:rPr>
                <w:noProof/>
                <w:webHidden/>
              </w:rPr>
              <w:fldChar w:fldCharType="begin"/>
            </w:r>
            <w:r>
              <w:rPr>
                <w:noProof/>
                <w:webHidden/>
              </w:rPr>
              <w:instrText xml:space="preserve"> PAGEREF _Toc117276347 \h </w:instrText>
            </w:r>
            <w:r>
              <w:rPr>
                <w:noProof/>
                <w:webHidden/>
              </w:rPr>
            </w:r>
            <w:r>
              <w:rPr>
                <w:noProof/>
                <w:webHidden/>
              </w:rPr>
              <w:fldChar w:fldCharType="separate"/>
            </w:r>
            <w:r>
              <w:rPr>
                <w:noProof/>
                <w:webHidden/>
              </w:rPr>
              <w:t>8</w:t>
            </w:r>
            <w:r>
              <w:rPr>
                <w:noProof/>
                <w:webHidden/>
              </w:rPr>
              <w:fldChar w:fldCharType="end"/>
            </w:r>
          </w:hyperlink>
        </w:p>
        <w:p w14:paraId="6149CCF5" w14:textId="6DE41A2B" w:rsidR="005145C8" w:rsidRDefault="005145C8">
          <w:pPr>
            <w:pStyle w:val="Obsah2"/>
            <w:tabs>
              <w:tab w:val="right" w:leader="dot" w:pos="9056"/>
            </w:tabs>
            <w:rPr>
              <w:noProof/>
              <w:sz w:val="24"/>
              <w:szCs w:val="24"/>
              <w:lang w:eastAsia="cs-CZ"/>
            </w:rPr>
          </w:pPr>
          <w:hyperlink w:anchor="_Toc117276348" w:history="1">
            <w:r w:rsidRPr="007A7380">
              <w:rPr>
                <w:rStyle w:val="Hypertextovodkaz"/>
                <w:noProof/>
              </w:rPr>
              <w:t>Základní vybavení</w:t>
            </w:r>
            <w:r>
              <w:rPr>
                <w:noProof/>
                <w:webHidden/>
              </w:rPr>
              <w:tab/>
            </w:r>
            <w:r>
              <w:rPr>
                <w:noProof/>
                <w:webHidden/>
              </w:rPr>
              <w:fldChar w:fldCharType="begin"/>
            </w:r>
            <w:r>
              <w:rPr>
                <w:noProof/>
                <w:webHidden/>
              </w:rPr>
              <w:instrText xml:space="preserve"> PAGEREF _Toc117276348 \h </w:instrText>
            </w:r>
            <w:r>
              <w:rPr>
                <w:noProof/>
                <w:webHidden/>
              </w:rPr>
            </w:r>
            <w:r>
              <w:rPr>
                <w:noProof/>
                <w:webHidden/>
              </w:rPr>
              <w:fldChar w:fldCharType="separate"/>
            </w:r>
            <w:r>
              <w:rPr>
                <w:noProof/>
                <w:webHidden/>
              </w:rPr>
              <w:t>8</w:t>
            </w:r>
            <w:r>
              <w:rPr>
                <w:noProof/>
                <w:webHidden/>
              </w:rPr>
              <w:fldChar w:fldCharType="end"/>
            </w:r>
          </w:hyperlink>
        </w:p>
        <w:p w14:paraId="6748C8DD" w14:textId="278D5BF1" w:rsidR="005145C8" w:rsidRDefault="005145C8">
          <w:pPr>
            <w:pStyle w:val="Obsah2"/>
            <w:tabs>
              <w:tab w:val="right" w:leader="dot" w:pos="9056"/>
            </w:tabs>
            <w:rPr>
              <w:noProof/>
              <w:sz w:val="24"/>
              <w:szCs w:val="24"/>
              <w:lang w:eastAsia="cs-CZ"/>
            </w:rPr>
          </w:pPr>
          <w:hyperlink w:anchor="_Toc117276349" w:history="1">
            <w:r w:rsidRPr="007A7380">
              <w:rPr>
                <w:rStyle w:val="Hypertextovodkaz"/>
                <w:noProof/>
              </w:rPr>
              <w:t>3D tiskárna</w:t>
            </w:r>
            <w:r>
              <w:rPr>
                <w:noProof/>
                <w:webHidden/>
              </w:rPr>
              <w:tab/>
            </w:r>
            <w:r>
              <w:rPr>
                <w:noProof/>
                <w:webHidden/>
              </w:rPr>
              <w:fldChar w:fldCharType="begin"/>
            </w:r>
            <w:r>
              <w:rPr>
                <w:noProof/>
                <w:webHidden/>
              </w:rPr>
              <w:instrText xml:space="preserve"> PAGEREF _Toc117276349 \h </w:instrText>
            </w:r>
            <w:r>
              <w:rPr>
                <w:noProof/>
                <w:webHidden/>
              </w:rPr>
            </w:r>
            <w:r>
              <w:rPr>
                <w:noProof/>
                <w:webHidden/>
              </w:rPr>
              <w:fldChar w:fldCharType="separate"/>
            </w:r>
            <w:r>
              <w:rPr>
                <w:noProof/>
                <w:webHidden/>
              </w:rPr>
              <w:t>9</w:t>
            </w:r>
            <w:r>
              <w:rPr>
                <w:noProof/>
                <w:webHidden/>
              </w:rPr>
              <w:fldChar w:fldCharType="end"/>
            </w:r>
          </w:hyperlink>
        </w:p>
        <w:p w14:paraId="6E4EBBC5" w14:textId="05D3EEBC" w:rsidR="005145C8" w:rsidRDefault="005145C8">
          <w:pPr>
            <w:pStyle w:val="Obsah2"/>
            <w:tabs>
              <w:tab w:val="right" w:leader="dot" w:pos="9056"/>
            </w:tabs>
            <w:rPr>
              <w:noProof/>
              <w:sz w:val="24"/>
              <w:szCs w:val="24"/>
              <w:lang w:eastAsia="cs-CZ"/>
            </w:rPr>
          </w:pPr>
          <w:hyperlink w:anchor="_Toc117276350" w:history="1">
            <w:r w:rsidRPr="007A7380">
              <w:rPr>
                <w:rStyle w:val="Hypertextovodkaz"/>
                <w:noProof/>
              </w:rPr>
              <w:t>Dron</w:t>
            </w:r>
            <w:r>
              <w:rPr>
                <w:noProof/>
                <w:webHidden/>
              </w:rPr>
              <w:tab/>
            </w:r>
            <w:r>
              <w:rPr>
                <w:noProof/>
                <w:webHidden/>
              </w:rPr>
              <w:fldChar w:fldCharType="begin"/>
            </w:r>
            <w:r>
              <w:rPr>
                <w:noProof/>
                <w:webHidden/>
              </w:rPr>
              <w:instrText xml:space="preserve"> PAGEREF _Toc117276350 \h </w:instrText>
            </w:r>
            <w:r>
              <w:rPr>
                <w:noProof/>
                <w:webHidden/>
              </w:rPr>
            </w:r>
            <w:r>
              <w:rPr>
                <w:noProof/>
                <w:webHidden/>
              </w:rPr>
              <w:fldChar w:fldCharType="separate"/>
            </w:r>
            <w:r>
              <w:rPr>
                <w:noProof/>
                <w:webHidden/>
              </w:rPr>
              <w:t>10</w:t>
            </w:r>
            <w:r>
              <w:rPr>
                <w:noProof/>
                <w:webHidden/>
              </w:rPr>
              <w:fldChar w:fldCharType="end"/>
            </w:r>
          </w:hyperlink>
        </w:p>
        <w:p w14:paraId="5D866D93" w14:textId="06586D00" w:rsidR="005145C8" w:rsidRDefault="005145C8">
          <w:pPr>
            <w:pStyle w:val="Obsah2"/>
            <w:tabs>
              <w:tab w:val="right" w:leader="dot" w:pos="9056"/>
            </w:tabs>
            <w:rPr>
              <w:noProof/>
              <w:sz w:val="24"/>
              <w:szCs w:val="24"/>
              <w:lang w:eastAsia="cs-CZ"/>
            </w:rPr>
          </w:pPr>
          <w:hyperlink w:anchor="_Toc117276351" w:history="1">
            <w:r w:rsidRPr="007A7380">
              <w:rPr>
                <w:rStyle w:val="Hypertextovodkaz"/>
                <w:noProof/>
              </w:rPr>
              <w:t>Notebook Asus</w:t>
            </w:r>
            <w:r>
              <w:rPr>
                <w:noProof/>
                <w:webHidden/>
              </w:rPr>
              <w:tab/>
            </w:r>
            <w:r>
              <w:rPr>
                <w:noProof/>
                <w:webHidden/>
              </w:rPr>
              <w:fldChar w:fldCharType="begin"/>
            </w:r>
            <w:r>
              <w:rPr>
                <w:noProof/>
                <w:webHidden/>
              </w:rPr>
              <w:instrText xml:space="preserve"> PAGEREF _Toc117276351 \h </w:instrText>
            </w:r>
            <w:r>
              <w:rPr>
                <w:noProof/>
                <w:webHidden/>
              </w:rPr>
            </w:r>
            <w:r>
              <w:rPr>
                <w:noProof/>
                <w:webHidden/>
              </w:rPr>
              <w:fldChar w:fldCharType="separate"/>
            </w:r>
            <w:r>
              <w:rPr>
                <w:noProof/>
                <w:webHidden/>
              </w:rPr>
              <w:t>11</w:t>
            </w:r>
            <w:r>
              <w:rPr>
                <w:noProof/>
                <w:webHidden/>
              </w:rPr>
              <w:fldChar w:fldCharType="end"/>
            </w:r>
          </w:hyperlink>
        </w:p>
        <w:p w14:paraId="092687BB" w14:textId="411EA5FB" w:rsidR="005145C8" w:rsidRDefault="005145C8">
          <w:pPr>
            <w:pStyle w:val="Obsah2"/>
            <w:tabs>
              <w:tab w:val="right" w:leader="dot" w:pos="9056"/>
            </w:tabs>
            <w:rPr>
              <w:noProof/>
              <w:sz w:val="24"/>
              <w:szCs w:val="24"/>
              <w:lang w:eastAsia="cs-CZ"/>
            </w:rPr>
          </w:pPr>
          <w:hyperlink w:anchor="_Toc117276352" w:history="1">
            <w:r w:rsidRPr="007A7380">
              <w:rPr>
                <w:rStyle w:val="Hypertextovodkaz"/>
                <w:noProof/>
              </w:rPr>
              <w:t>Kamera, fotoaparát a GoPro kamera</w:t>
            </w:r>
            <w:r>
              <w:rPr>
                <w:noProof/>
                <w:webHidden/>
              </w:rPr>
              <w:tab/>
            </w:r>
            <w:r>
              <w:rPr>
                <w:noProof/>
                <w:webHidden/>
              </w:rPr>
              <w:fldChar w:fldCharType="begin"/>
            </w:r>
            <w:r>
              <w:rPr>
                <w:noProof/>
                <w:webHidden/>
              </w:rPr>
              <w:instrText xml:space="preserve"> PAGEREF _Toc117276352 \h </w:instrText>
            </w:r>
            <w:r>
              <w:rPr>
                <w:noProof/>
                <w:webHidden/>
              </w:rPr>
            </w:r>
            <w:r>
              <w:rPr>
                <w:noProof/>
                <w:webHidden/>
              </w:rPr>
              <w:fldChar w:fldCharType="separate"/>
            </w:r>
            <w:r>
              <w:rPr>
                <w:noProof/>
                <w:webHidden/>
              </w:rPr>
              <w:t>11</w:t>
            </w:r>
            <w:r>
              <w:rPr>
                <w:noProof/>
                <w:webHidden/>
              </w:rPr>
              <w:fldChar w:fldCharType="end"/>
            </w:r>
          </w:hyperlink>
        </w:p>
        <w:p w14:paraId="2631D6EB" w14:textId="1960AB1A" w:rsidR="005145C8" w:rsidRDefault="005145C8">
          <w:pPr>
            <w:pStyle w:val="Obsah1"/>
            <w:tabs>
              <w:tab w:val="right" w:leader="dot" w:pos="9056"/>
            </w:tabs>
            <w:rPr>
              <w:noProof/>
              <w:sz w:val="24"/>
              <w:szCs w:val="24"/>
              <w:lang w:eastAsia="cs-CZ"/>
            </w:rPr>
          </w:pPr>
          <w:hyperlink w:anchor="_Toc117276353" w:history="1">
            <w:r w:rsidRPr="007A7380">
              <w:rPr>
                <w:rStyle w:val="Hypertextovodkaz"/>
                <w:noProof/>
              </w:rPr>
              <w:t>Vytvoření promo videa o škole</w:t>
            </w:r>
            <w:r>
              <w:rPr>
                <w:noProof/>
                <w:webHidden/>
              </w:rPr>
              <w:tab/>
            </w:r>
            <w:r>
              <w:rPr>
                <w:noProof/>
                <w:webHidden/>
              </w:rPr>
              <w:fldChar w:fldCharType="begin"/>
            </w:r>
            <w:r>
              <w:rPr>
                <w:noProof/>
                <w:webHidden/>
              </w:rPr>
              <w:instrText xml:space="preserve"> PAGEREF _Toc117276353 \h </w:instrText>
            </w:r>
            <w:r>
              <w:rPr>
                <w:noProof/>
                <w:webHidden/>
              </w:rPr>
            </w:r>
            <w:r>
              <w:rPr>
                <w:noProof/>
                <w:webHidden/>
              </w:rPr>
              <w:fldChar w:fldCharType="separate"/>
            </w:r>
            <w:r>
              <w:rPr>
                <w:noProof/>
                <w:webHidden/>
              </w:rPr>
              <w:t>12</w:t>
            </w:r>
            <w:r>
              <w:rPr>
                <w:noProof/>
                <w:webHidden/>
              </w:rPr>
              <w:fldChar w:fldCharType="end"/>
            </w:r>
          </w:hyperlink>
        </w:p>
        <w:p w14:paraId="610EC1DF" w14:textId="66DDEDB2" w:rsidR="005145C8" w:rsidRDefault="005145C8">
          <w:pPr>
            <w:pStyle w:val="Obsah2"/>
            <w:tabs>
              <w:tab w:val="right" w:leader="dot" w:pos="9056"/>
            </w:tabs>
            <w:rPr>
              <w:noProof/>
              <w:sz w:val="24"/>
              <w:szCs w:val="24"/>
              <w:lang w:eastAsia="cs-CZ"/>
            </w:rPr>
          </w:pPr>
          <w:hyperlink w:anchor="_Toc117276354" w:history="1">
            <w:r w:rsidRPr="007A7380">
              <w:rPr>
                <w:rStyle w:val="Hypertextovodkaz"/>
                <w:noProof/>
              </w:rPr>
              <w:t>Proces vytváření</w:t>
            </w:r>
            <w:r>
              <w:rPr>
                <w:noProof/>
                <w:webHidden/>
              </w:rPr>
              <w:tab/>
            </w:r>
            <w:r>
              <w:rPr>
                <w:noProof/>
                <w:webHidden/>
              </w:rPr>
              <w:fldChar w:fldCharType="begin"/>
            </w:r>
            <w:r>
              <w:rPr>
                <w:noProof/>
                <w:webHidden/>
              </w:rPr>
              <w:instrText xml:space="preserve"> PAGEREF _Toc117276354 \h </w:instrText>
            </w:r>
            <w:r>
              <w:rPr>
                <w:noProof/>
                <w:webHidden/>
              </w:rPr>
            </w:r>
            <w:r>
              <w:rPr>
                <w:noProof/>
                <w:webHidden/>
              </w:rPr>
              <w:fldChar w:fldCharType="separate"/>
            </w:r>
            <w:r>
              <w:rPr>
                <w:noProof/>
                <w:webHidden/>
              </w:rPr>
              <w:t>12</w:t>
            </w:r>
            <w:r>
              <w:rPr>
                <w:noProof/>
                <w:webHidden/>
              </w:rPr>
              <w:fldChar w:fldCharType="end"/>
            </w:r>
          </w:hyperlink>
        </w:p>
        <w:p w14:paraId="0E307350" w14:textId="45A727DD" w:rsidR="005145C8" w:rsidRDefault="005145C8">
          <w:pPr>
            <w:pStyle w:val="Obsah1"/>
            <w:tabs>
              <w:tab w:val="right" w:leader="dot" w:pos="9056"/>
            </w:tabs>
            <w:rPr>
              <w:noProof/>
              <w:sz w:val="24"/>
              <w:szCs w:val="24"/>
              <w:lang w:eastAsia="cs-CZ"/>
            </w:rPr>
          </w:pPr>
          <w:hyperlink w:anchor="_Toc117276355" w:history="1">
            <w:r w:rsidRPr="007A7380">
              <w:rPr>
                <w:rStyle w:val="Hypertextovodkaz"/>
                <w:noProof/>
              </w:rPr>
              <w:t>Virtuální prohlídka školy</w:t>
            </w:r>
            <w:r>
              <w:rPr>
                <w:noProof/>
                <w:webHidden/>
              </w:rPr>
              <w:tab/>
            </w:r>
            <w:r>
              <w:rPr>
                <w:noProof/>
                <w:webHidden/>
              </w:rPr>
              <w:fldChar w:fldCharType="begin"/>
            </w:r>
            <w:r>
              <w:rPr>
                <w:noProof/>
                <w:webHidden/>
              </w:rPr>
              <w:instrText xml:space="preserve"> PAGEREF _Toc117276355 \h </w:instrText>
            </w:r>
            <w:r>
              <w:rPr>
                <w:noProof/>
                <w:webHidden/>
              </w:rPr>
            </w:r>
            <w:r>
              <w:rPr>
                <w:noProof/>
                <w:webHidden/>
              </w:rPr>
              <w:fldChar w:fldCharType="separate"/>
            </w:r>
            <w:r>
              <w:rPr>
                <w:noProof/>
                <w:webHidden/>
              </w:rPr>
              <w:t>15</w:t>
            </w:r>
            <w:r>
              <w:rPr>
                <w:noProof/>
                <w:webHidden/>
              </w:rPr>
              <w:fldChar w:fldCharType="end"/>
            </w:r>
          </w:hyperlink>
        </w:p>
        <w:p w14:paraId="73C47BBB" w14:textId="2C47DBD2" w:rsidR="005145C8" w:rsidRDefault="005145C8">
          <w:pPr>
            <w:pStyle w:val="Obsah2"/>
            <w:tabs>
              <w:tab w:val="right" w:leader="dot" w:pos="9056"/>
            </w:tabs>
            <w:rPr>
              <w:noProof/>
              <w:sz w:val="24"/>
              <w:szCs w:val="24"/>
              <w:lang w:eastAsia="cs-CZ"/>
            </w:rPr>
          </w:pPr>
          <w:hyperlink w:anchor="_Toc117276356" w:history="1">
            <w:r w:rsidRPr="007A7380">
              <w:rPr>
                <w:rStyle w:val="Hypertextovodkaz"/>
                <w:noProof/>
              </w:rPr>
              <w:t>Vysvětlení</w:t>
            </w:r>
            <w:r>
              <w:rPr>
                <w:noProof/>
                <w:webHidden/>
              </w:rPr>
              <w:tab/>
            </w:r>
            <w:r>
              <w:rPr>
                <w:noProof/>
                <w:webHidden/>
              </w:rPr>
              <w:fldChar w:fldCharType="begin"/>
            </w:r>
            <w:r>
              <w:rPr>
                <w:noProof/>
                <w:webHidden/>
              </w:rPr>
              <w:instrText xml:space="preserve"> PAGEREF _Toc117276356 \h </w:instrText>
            </w:r>
            <w:r>
              <w:rPr>
                <w:noProof/>
                <w:webHidden/>
              </w:rPr>
            </w:r>
            <w:r>
              <w:rPr>
                <w:noProof/>
                <w:webHidden/>
              </w:rPr>
              <w:fldChar w:fldCharType="separate"/>
            </w:r>
            <w:r>
              <w:rPr>
                <w:noProof/>
                <w:webHidden/>
              </w:rPr>
              <w:t>15</w:t>
            </w:r>
            <w:r>
              <w:rPr>
                <w:noProof/>
                <w:webHidden/>
              </w:rPr>
              <w:fldChar w:fldCharType="end"/>
            </w:r>
          </w:hyperlink>
        </w:p>
        <w:p w14:paraId="53CBB390" w14:textId="18C479A7" w:rsidR="005145C8" w:rsidRDefault="005145C8">
          <w:pPr>
            <w:pStyle w:val="Obsah1"/>
            <w:tabs>
              <w:tab w:val="right" w:leader="dot" w:pos="9056"/>
            </w:tabs>
            <w:rPr>
              <w:noProof/>
              <w:sz w:val="24"/>
              <w:szCs w:val="24"/>
              <w:lang w:eastAsia="cs-CZ"/>
            </w:rPr>
          </w:pPr>
          <w:hyperlink w:anchor="_Toc117276357" w:history="1">
            <w:r w:rsidRPr="007A7380">
              <w:rPr>
                <w:rStyle w:val="Hypertextovodkaz"/>
                <w:noProof/>
              </w:rPr>
              <w:t>Školní webové stránky</w:t>
            </w:r>
            <w:r>
              <w:rPr>
                <w:noProof/>
                <w:webHidden/>
              </w:rPr>
              <w:tab/>
            </w:r>
            <w:r>
              <w:rPr>
                <w:noProof/>
                <w:webHidden/>
              </w:rPr>
              <w:fldChar w:fldCharType="begin"/>
            </w:r>
            <w:r>
              <w:rPr>
                <w:noProof/>
                <w:webHidden/>
              </w:rPr>
              <w:instrText xml:space="preserve"> PAGEREF _Toc117276357 \h </w:instrText>
            </w:r>
            <w:r>
              <w:rPr>
                <w:noProof/>
                <w:webHidden/>
              </w:rPr>
            </w:r>
            <w:r>
              <w:rPr>
                <w:noProof/>
                <w:webHidden/>
              </w:rPr>
              <w:fldChar w:fldCharType="separate"/>
            </w:r>
            <w:r>
              <w:rPr>
                <w:noProof/>
                <w:webHidden/>
              </w:rPr>
              <w:t>15</w:t>
            </w:r>
            <w:r>
              <w:rPr>
                <w:noProof/>
                <w:webHidden/>
              </w:rPr>
              <w:fldChar w:fldCharType="end"/>
            </w:r>
          </w:hyperlink>
        </w:p>
        <w:p w14:paraId="48B47441" w14:textId="17A19D42" w:rsidR="005145C8" w:rsidRDefault="005145C8">
          <w:pPr>
            <w:pStyle w:val="Obsah2"/>
            <w:tabs>
              <w:tab w:val="right" w:leader="dot" w:pos="9056"/>
            </w:tabs>
            <w:rPr>
              <w:noProof/>
              <w:sz w:val="24"/>
              <w:szCs w:val="24"/>
              <w:lang w:eastAsia="cs-CZ"/>
            </w:rPr>
          </w:pPr>
          <w:hyperlink w:anchor="_Toc117276358" w:history="1">
            <w:r w:rsidRPr="007A7380">
              <w:rPr>
                <w:rStyle w:val="Hypertextovodkaz"/>
                <w:noProof/>
              </w:rPr>
              <w:t>Vytvoření nového školního Instagramu a Facebooku</w:t>
            </w:r>
            <w:r>
              <w:rPr>
                <w:noProof/>
                <w:webHidden/>
              </w:rPr>
              <w:tab/>
            </w:r>
            <w:r>
              <w:rPr>
                <w:noProof/>
                <w:webHidden/>
              </w:rPr>
              <w:fldChar w:fldCharType="begin"/>
            </w:r>
            <w:r>
              <w:rPr>
                <w:noProof/>
                <w:webHidden/>
              </w:rPr>
              <w:instrText xml:space="preserve"> PAGEREF _Toc117276358 \h </w:instrText>
            </w:r>
            <w:r>
              <w:rPr>
                <w:noProof/>
                <w:webHidden/>
              </w:rPr>
            </w:r>
            <w:r>
              <w:rPr>
                <w:noProof/>
                <w:webHidden/>
              </w:rPr>
              <w:fldChar w:fldCharType="separate"/>
            </w:r>
            <w:r>
              <w:rPr>
                <w:noProof/>
                <w:webHidden/>
              </w:rPr>
              <w:t>18</w:t>
            </w:r>
            <w:r>
              <w:rPr>
                <w:noProof/>
                <w:webHidden/>
              </w:rPr>
              <w:fldChar w:fldCharType="end"/>
            </w:r>
          </w:hyperlink>
        </w:p>
        <w:p w14:paraId="4DDCAC64" w14:textId="4900378D" w:rsidR="005145C8" w:rsidRDefault="005145C8">
          <w:pPr>
            <w:pStyle w:val="Obsah2"/>
            <w:tabs>
              <w:tab w:val="right" w:leader="dot" w:pos="9056"/>
            </w:tabs>
            <w:rPr>
              <w:noProof/>
              <w:sz w:val="24"/>
              <w:szCs w:val="24"/>
              <w:lang w:eastAsia="cs-CZ"/>
            </w:rPr>
          </w:pPr>
          <w:hyperlink w:anchor="_Toc117276359" w:history="1">
            <w:r w:rsidRPr="007A7380">
              <w:rPr>
                <w:rStyle w:val="Hypertextovodkaz"/>
                <w:noProof/>
              </w:rPr>
              <w:t>Zřízení školního YouTube kanálu</w:t>
            </w:r>
            <w:r>
              <w:rPr>
                <w:noProof/>
                <w:webHidden/>
              </w:rPr>
              <w:tab/>
            </w:r>
            <w:r>
              <w:rPr>
                <w:noProof/>
                <w:webHidden/>
              </w:rPr>
              <w:fldChar w:fldCharType="begin"/>
            </w:r>
            <w:r>
              <w:rPr>
                <w:noProof/>
                <w:webHidden/>
              </w:rPr>
              <w:instrText xml:space="preserve"> PAGEREF _Toc117276359 \h </w:instrText>
            </w:r>
            <w:r>
              <w:rPr>
                <w:noProof/>
                <w:webHidden/>
              </w:rPr>
            </w:r>
            <w:r>
              <w:rPr>
                <w:noProof/>
                <w:webHidden/>
              </w:rPr>
              <w:fldChar w:fldCharType="separate"/>
            </w:r>
            <w:r>
              <w:rPr>
                <w:noProof/>
                <w:webHidden/>
              </w:rPr>
              <w:t>19</w:t>
            </w:r>
            <w:r>
              <w:rPr>
                <w:noProof/>
                <w:webHidden/>
              </w:rPr>
              <w:fldChar w:fldCharType="end"/>
            </w:r>
          </w:hyperlink>
        </w:p>
        <w:p w14:paraId="25CE5CCF" w14:textId="089AE45D" w:rsidR="005145C8" w:rsidRDefault="005145C8">
          <w:pPr>
            <w:pStyle w:val="Obsah1"/>
            <w:tabs>
              <w:tab w:val="right" w:leader="dot" w:pos="9056"/>
            </w:tabs>
            <w:rPr>
              <w:noProof/>
              <w:sz w:val="24"/>
              <w:szCs w:val="24"/>
              <w:lang w:eastAsia="cs-CZ"/>
            </w:rPr>
          </w:pPr>
          <w:hyperlink w:anchor="_Toc117276360" w:history="1">
            <w:r w:rsidRPr="007A7380">
              <w:rPr>
                <w:rStyle w:val="Hypertextovodkaz"/>
                <w:noProof/>
              </w:rPr>
              <w:t>Ukázky nafocených kmenových a odborných učeben</w:t>
            </w:r>
            <w:r>
              <w:rPr>
                <w:noProof/>
                <w:webHidden/>
              </w:rPr>
              <w:tab/>
            </w:r>
            <w:r>
              <w:rPr>
                <w:noProof/>
                <w:webHidden/>
              </w:rPr>
              <w:fldChar w:fldCharType="begin"/>
            </w:r>
            <w:r>
              <w:rPr>
                <w:noProof/>
                <w:webHidden/>
              </w:rPr>
              <w:instrText xml:space="preserve"> PAGEREF _Toc117276360 \h </w:instrText>
            </w:r>
            <w:r>
              <w:rPr>
                <w:noProof/>
                <w:webHidden/>
              </w:rPr>
            </w:r>
            <w:r>
              <w:rPr>
                <w:noProof/>
                <w:webHidden/>
              </w:rPr>
              <w:fldChar w:fldCharType="separate"/>
            </w:r>
            <w:r>
              <w:rPr>
                <w:noProof/>
                <w:webHidden/>
              </w:rPr>
              <w:t>20</w:t>
            </w:r>
            <w:r>
              <w:rPr>
                <w:noProof/>
                <w:webHidden/>
              </w:rPr>
              <w:fldChar w:fldCharType="end"/>
            </w:r>
          </w:hyperlink>
        </w:p>
        <w:p w14:paraId="78CB3AED" w14:textId="7EEE330C" w:rsidR="005145C8" w:rsidRDefault="005145C8">
          <w:pPr>
            <w:pStyle w:val="Obsah2"/>
            <w:tabs>
              <w:tab w:val="right" w:leader="dot" w:pos="9056"/>
            </w:tabs>
            <w:rPr>
              <w:noProof/>
              <w:sz w:val="24"/>
              <w:szCs w:val="24"/>
              <w:lang w:eastAsia="cs-CZ"/>
            </w:rPr>
          </w:pPr>
          <w:hyperlink w:anchor="_Toc117276361" w:history="1">
            <w:r w:rsidRPr="007A7380">
              <w:rPr>
                <w:rStyle w:val="Hypertextovodkaz"/>
                <w:noProof/>
              </w:rPr>
              <w:t>Fotky</w:t>
            </w:r>
            <w:r>
              <w:rPr>
                <w:noProof/>
                <w:webHidden/>
              </w:rPr>
              <w:tab/>
            </w:r>
            <w:r>
              <w:rPr>
                <w:noProof/>
                <w:webHidden/>
              </w:rPr>
              <w:fldChar w:fldCharType="begin"/>
            </w:r>
            <w:r>
              <w:rPr>
                <w:noProof/>
                <w:webHidden/>
              </w:rPr>
              <w:instrText xml:space="preserve"> PAGEREF _Toc117276361 \h </w:instrText>
            </w:r>
            <w:r>
              <w:rPr>
                <w:noProof/>
                <w:webHidden/>
              </w:rPr>
            </w:r>
            <w:r>
              <w:rPr>
                <w:noProof/>
                <w:webHidden/>
              </w:rPr>
              <w:fldChar w:fldCharType="separate"/>
            </w:r>
            <w:r>
              <w:rPr>
                <w:noProof/>
                <w:webHidden/>
              </w:rPr>
              <w:t>20</w:t>
            </w:r>
            <w:r>
              <w:rPr>
                <w:noProof/>
                <w:webHidden/>
              </w:rPr>
              <w:fldChar w:fldCharType="end"/>
            </w:r>
          </w:hyperlink>
        </w:p>
        <w:p w14:paraId="27A08C1D" w14:textId="2BB085B5" w:rsidR="005145C8" w:rsidRDefault="005145C8">
          <w:pPr>
            <w:pStyle w:val="Obsah1"/>
            <w:tabs>
              <w:tab w:val="right" w:leader="dot" w:pos="9056"/>
            </w:tabs>
            <w:rPr>
              <w:noProof/>
              <w:sz w:val="24"/>
              <w:szCs w:val="24"/>
              <w:lang w:eastAsia="cs-CZ"/>
            </w:rPr>
          </w:pPr>
          <w:hyperlink w:anchor="_Toc117276362" w:history="1">
            <w:r w:rsidRPr="007A7380">
              <w:rPr>
                <w:rStyle w:val="Hypertextovodkaz"/>
                <w:noProof/>
              </w:rPr>
              <w:t>Focení školy pomocí dronu</w:t>
            </w:r>
            <w:r>
              <w:rPr>
                <w:noProof/>
                <w:webHidden/>
              </w:rPr>
              <w:tab/>
            </w:r>
            <w:r>
              <w:rPr>
                <w:noProof/>
                <w:webHidden/>
              </w:rPr>
              <w:fldChar w:fldCharType="begin"/>
            </w:r>
            <w:r>
              <w:rPr>
                <w:noProof/>
                <w:webHidden/>
              </w:rPr>
              <w:instrText xml:space="preserve"> PAGEREF _Toc117276362 \h </w:instrText>
            </w:r>
            <w:r>
              <w:rPr>
                <w:noProof/>
                <w:webHidden/>
              </w:rPr>
            </w:r>
            <w:r>
              <w:rPr>
                <w:noProof/>
                <w:webHidden/>
              </w:rPr>
              <w:fldChar w:fldCharType="separate"/>
            </w:r>
            <w:r>
              <w:rPr>
                <w:noProof/>
                <w:webHidden/>
              </w:rPr>
              <w:t>27</w:t>
            </w:r>
            <w:r>
              <w:rPr>
                <w:noProof/>
                <w:webHidden/>
              </w:rPr>
              <w:fldChar w:fldCharType="end"/>
            </w:r>
          </w:hyperlink>
        </w:p>
        <w:p w14:paraId="552BEB4F" w14:textId="0831B100" w:rsidR="005145C8" w:rsidRDefault="005145C8">
          <w:pPr>
            <w:pStyle w:val="Obsah1"/>
            <w:tabs>
              <w:tab w:val="right" w:leader="dot" w:pos="9056"/>
            </w:tabs>
            <w:rPr>
              <w:noProof/>
              <w:sz w:val="24"/>
              <w:szCs w:val="24"/>
              <w:lang w:eastAsia="cs-CZ"/>
            </w:rPr>
          </w:pPr>
          <w:hyperlink w:anchor="_Toc117276363" w:history="1">
            <w:r w:rsidRPr="007A7380">
              <w:rPr>
                <w:rStyle w:val="Hypertextovodkaz"/>
                <w:noProof/>
              </w:rPr>
              <w:t>Profi fotky z přípravy projektu</w:t>
            </w:r>
            <w:r>
              <w:rPr>
                <w:noProof/>
                <w:webHidden/>
              </w:rPr>
              <w:tab/>
            </w:r>
            <w:r>
              <w:rPr>
                <w:noProof/>
                <w:webHidden/>
              </w:rPr>
              <w:fldChar w:fldCharType="begin"/>
            </w:r>
            <w:r>
              <w:rPr>
                <w:noProof/>
                <w:webHidden/>
              </w:rPr>
              <w:instrText xml:space="preserve"> PAGEREF _Toc117276363 \h </w:instrText>
            </w:r>
            <w:r>
              <w:rPr>
                <w:noProof/>
                <w:webHidden/>
              </w:rPr>
            </w:r>
            <w:r>
              <w:rPr>
                <w:noProof/>
                <w:webHidden/>
              </w:rPr>
              <w:fldChar w:fldCharType="separate"/>
            </w:r>
            <w:r>
              <w:rPr>
                <w:noProof/>
                <w:webHidden/>
              </w:rPr>
              <w:t>28</w:t>
            </w:r>
            <w:r>
              <w:rPr>
                <w:noProof/>
                <w:webHidden/>
              </w:rPr>
              <w:fldChar w:fldCharType="end"/>
            </w:r>
          </w:hyperlink>
        </w:p>
        <w:p w14:paraId="10EF0713" w14:textId="5A826F99" w:rsidR="005145C8" w:rsidRDefault="005145C8">
          <w:pPr>
            <w:pStyle w:val="Obsah1"/>
            <w:tabs>
              <w:tab w:val="right" w:leader="dot" w:pos="9056"/>
            </w:tabs>
            <w:rPr>
              <w:noProof/>
              <w:sz w:val="24"/>
              <w:szCs w:val="24"/>
              <w:lang w:eastAsia="cs-CZ"/>
            </w:rPr>
          </w:pPr>
          <w:hyperlink w:anchor="_Toc117276364" w:history="1">
            <w:r w:rsidRPr="007A7380">
              <w:rPr>
                <w:rStyle w:val="Hypertextovodkaz"/>
                <w:noProof/>
              </w:rPr>
              <w:t>Práce v odborných učebnách</w:t>
            </w:r>
            <w:r>
              <w:rPr>
                <w:noProof/>
                <w:webHidden/>
              </w:rPr>
              <w:tab/>
            </w:r>
            <w:r>
              <w:rPr>
                <w:noProof/>
                <w:webHidden/>
              </w:rPr>
              <w:fldChar w:fldCharType="begin"/>
            </w:r>
            <w:r>
              <w:rPr>
                <w:noProof/>
                <w:webHidden/>
              </w:rPr>
              <w:instrText xml:space="preserve"> PAGEREF _Toc117276364 \h </w:instrText>
            </w:r>
            <w:r>
              <w:rPr>
                <w:noProof/>
                <w:webHidden/>
              </w:rPr>
            </w:r>
            <w:r>
              <w:rPr>
                <w:noProof/>
                <w:webHidden/>
              </w:rPr>
              <w:fldChar w:fldCharType="separate"/>
            </w:r>
            <w:r>
              <w:rPr>
                <w:noProof/>
                <w:webHidden/>
              </w:rPr>
              <w:t>35</w:t>
            </w:r>
            <w:r>
              <w:rPr>
                <w:noProof/>
                <w:webHidden/>
              </w:rPr>
              <w:fldChar w:fldCharType="end"/>
            </w:r>
          </w:hyperlink>
        </w:p>
        <w:p w14:paraId="3CEF216B" w14:textId="10DB00A6" w:rsidR="005145C8" w:rsidRDefault="005145C8">
          <w:pPr>
            <w:pStyle w:val="Obsah1"/>
            <w:tabs>
              <w:tab w:val="right" w:leader="dot" w:pos="9056"/>
            </w:tabs>
            <w:rPr>
              <w:noProof/>
              <w:sz w:val="24"/>
              <w:szCs w:val="24"/>
              <w:lang w:eastAsia="cs-CZ"/>
            </w:rPr>
          </w:pPr>
          <w:hyperlink w:anchor="_Toc117276365" w:history="1">
            <w:r w:rsidRPr="007A7380">
              <w:rPr>
                <w:rStyle w:val="Hypertextovodkaz"/>
                <w:noProof/>
                <w:shd w:val="clear" w:color="auto" w:fill="FFFFFF"/>
              </w:rPr>
              <w:t>Pinnacle Studio</w:t>
            </w:r>
            <w:r>
              <w:rPr>
                <w:noProof/>
                <w:webHidden/>
              </w:rPr>
              <w:tab/>
            </w:r>
            <w:r>
              <w:rPr>
                <w:noProof/>
                <w:webHidden/>
              </w:rPr>
              <w:fldChar w:fldCharType="begin"/>
            </w:r>
            <w:r>
              <w:rPr>
                <w:noProof/>
                <w:webHidden/>
              </w:rPr>
              <w:instrText xml:space="preserve"> PAGEREF _Toc117276365 \h </w:instrText>
            </w:r>
            <w:r>
              <w:rPr>
                <w:noProof/>
                <w:webHidden/>
              </w:rPr>
            </w:r>
            <w:r>
              <w:rPr>
                <w:noProof/>
                <w:webHidden/>
              </w:rPr>
              <w:fldChar w:fldCharType="separate"/>
            </w:r>
            <w:r>
              <w:rPr>
                <w:noProof/>
                <w:webHidden/>
              </w:rPr>
              <w:t>38</w:t>
            </w:r>
            <w:r>
              <w:rPr>
                <w:noProof/>
                <w:webHidden/>
              </w:rPr>
              <w:fldChar w:fldCharType="end"/>
            </w:r>
          </w:hyperlink>
        </w:p>
        <w:p w14:paraId="3CE1E495" w14:textId="5B0B9E99" w:rsidR="005145C8" w:rsidRDefault="005145C8">
          <w:pPr>
            <w:pStyle w:val="Obsah1"/>
            <w:tabs>
              <w:tab w:val="right" w:leader="dot" w:pos="9056"/>
            </w:tabs>
            <w:rPr>
              <w:noProof/>
              <w:sz w:val="24"/>
              <w:szCs w:val="24"/>
              <w:lang w:eastAsia="cs-CZ"/>
            </w:rPr>
          </w:pPr>
          <w:hyperlink w:anchor="_Toc117276366" w:history="1">
            <w:r w:rsidRPr="007A7380">
              <w:rPr>
                <w:rStyle w:val="Hypertextovodkaz"/>
                <w:noProof/>
              </w:rPr>
              <w:t>Zhodnocení</w:t>
            </w:r>
            <w:r>
              <w:rPr>
                <w:noProof/>
                <w:webHidden/>
              </w:rPr>
              <w:tab/>
            </w:r>
            <w:r>
              <w:rPr>
                <w:noProof/>
                <w:webHidden/>
              </w:rPr>
              <w:fldChar w:fldCharType="begin"/>
            </w:r>
            <w:r>
              <w:rPr>
                <w:noProof/>
                <w:webHidden/>
              </w:rPr>
              <w:instrText xml:space="preserve"> PAGEREF _Toc117276366 \h </w:instrText>
            </w:r>
            <w:r>
              <w:rPr>
                <w:noProof/>
                <w:webHidden/>
              </w:rPr>
            </w:r>
            <w:r>
              <w:rPr>
                <w:noProof/>
                <w:webHidden/>
              </w:rPr>
              <w:fldChar w:fldCharType="separate"/>
            </w:r>
            <w:r>
              <w:rPr>
                <w:noProof/>
                <w:webHidden/>
              </w:rPr>
              <w:t>38</w:t>
            </w:r>
            <w:r>
              <w:rPr>
                <w:noProof/>
                <w:webHidden/>
              </w:rPr>
              <w:fldChar w:fldCharType="end"/>
            </w:r>
          </w:hyperlink>
        </w:p>
        <w:p w14:paraId="13A3F05B" w14:textId="410AF262" w:rsidR="006B3869" w:rsidRPr="00194740" w:rsidRDefault="006B3869" w:rsidP="006B3869">
          <w:pPr>
            <w:rPr>
              <w:b/>
              <w:bCs/>
              <w:sz w:val="24"/>
              <w:szCs w:val="24"/>
            </w:rPr>
          </w:pPr>
          <w:r w:rsidRPr="00194740">
            <w:rPr>
              <w:b/>
              <w:bCs/>
              <w:sz w:val="24"/>
              <w:szCs w:val="24"/>
            </w:rPr>
            <w:fldChar w:fldCharType="end"/>
          </w:r>
        </w:p>
        <w:p w14:paraId="59B10088" w14:textId="3619242A" w:rsidR="0036039F" w:rsidRPr="00194740" w:rsidRDefault="006B3869" w:rsidP="00C7559D">
          <w:pPr>
            <w:rPr>
              <w:sz w:val="24"/>
              <w:szCs w:val="24"/>
            </w:rPr>
          </w:pPr>
          <w:r w:rsidRPr="00194740">
            <w:rPr>
              <w:b/>
              <w:bCs/>
              <w:sz w:val="24"/>
              <w:szCs w:val="24"/>
            </w:rPr>
            <w:br w:type="page"/>
          </w:r>
        </w:p>
      </w:sdtContent>
    </w:sdt>
    <w:p w14:paraId="766E382C" w14:textId="77777777" w:rsidR="0036039F" w:rsidRPr="00161435" w:rsidRDefault="0036039F" w:rsidP="00161435">
      <w:pPr>
        <w:pStyle w:val="Nadpis1"/>
      </w:pPr>
      <w:bookmarkStart w:id="0" w:name="_Toc117276339"/>
      <w:r w:rsidRPr="00161435">
        <w:lastRenderedPageBreak/>
        <w:t>Informace o projektu</w:t>
      </w:r>
      <w:bookmarkEnd w:id="0"/>
    </w:p>
    <w:p w14:paraId="7D6DD6DC" w14:textId="77777777" w:rsidR="0036039F" w:rsidRDefault="0036039F" w:rsidP="0036039F"/>
    <w:p w14:paraId="79D89EE5" w14:textId="77777777" w:rsidR="0036039F" w:rsidRDefault="0036039F" w:rsidP="00161435">
      <w:pPr>
        <w:pStyle w:val="Nadpis2"/>
      </w:pPr>
      <w:bookmarkStart w:id="1" w:name="_Toc117276340"/>
      <w:r>
        <w:rPr>
          <w:rFonts w:ascii="Calibri" w:hAnsi="Calibri"/>
          <w:color w:val="000000"/>
          <w:sz w:val="32"/>
        </w:rPr>
        <w:t>Popis projektu</w:t>
      </w:r>
      <w:bookmarkEnd w:id="1"/>
    </w:p>
    <w:p w14:paraId="0654A377" w14:textId="5A75D8FE" w:rsidR="0036039F" w:rsidRDefault="0036039F" w:rsidP="00194740">
      <w:pPr>
        <w:pStyle w:val="Normlnweb"/>
        <w:spacing w:before="0" w:beforeAutospacing="0" w:after="160" w:afterAutospacing="0"/>
        <w:jc w:val="both"/>
      </w:pPr>
      <w:r>
        <w:rPr>
          <w:rFonts w:ascii="Calibri" w:hAnsi="Calibri"/>
          <w:color w:val="000000"/>
        </w:rPr>
        <w:t>Hlavní náplní našeho projektu je obohacení nových webových stránek naší základní školy za pomoc</w:t>
      </w:r>
      <w:r w:rsidR="00ED0667">
        <w:rPr>
          <w:rFonts w:ascii="Calibri" w:hAnsi="Calibri"/>
          <w:color w:val="000000"/>
        </w:rPr>
        <w:t>i</w:t>
      </w:r>
      <w:r>
        <w:rPr>
          <w:rFonts w:ascii="Calibri" w:hAnsi="Calibri"/>
          <w:color w:val="000000"/>
        </w:rPr>
        <w:t xml:space="preserve"> moderních digitálních technologií.</w:t>
      </w:r>
    </w:p>
    <w:p w14:paraId="780FD1D6" w14:textId="77777777" w:rsidR="0036039F" w:rsidRDefault="0036039F" w:rsidP="0036039F"/>
    <w:p w14:paraId="11F1F522" w14:textId="77777777" w:rsidR="0036039F" w:rsidRDefault="0036039F" w:rsidP="00161435">
      <w:pPr>
        <w:pStyle w:val="Nadpis2"/>
      </w:pPr>
      <w:bookmarkStart w:id="2" w:name="_Toc117276341"/>
      <w:r>
        <w:t>Věková kategorie</w:t>
      </w:r>
      <w:bookmarkEnd w:id="2"/>
    </w:p>
    <w:p w14:paraId="0A55CC88" w14:textId="3CD466FB" w:rsidR="0036039F" w:rsidRDefault="0036039F" w:rsidP="00194740">
      <w:pPr>
        <w:pStyle w:val="Normlnweb"/>
        <w:spacing w:before="0" w:beforeAutospacing="0" w:after="160" w:afterAutospacing="0"/>
        <w:jc w:val="both"/>
      </w:pPr>
      <w:r>
        <w:rPr>
          <w:rFonts w:ascii="Calibri" w:hAnsi="Calibri"/>
          <w:color w:val="000000"/>
        </w:rPr>
        <w:t>Projekt je v rámci základní školy vhodný pro žáky 8. a 9. ročníku. Prvky mohou být použity např. v hodinách informatiky na ZŠ jako závěrečný žákovský projekt.</w:t>
      </w:r>
    </w:p>
    <w:p w14:paraId="18943335" w14:textId="77777777" w:rsidR="0036039F" w:rsidRDefault="0036039F" w:rsidP="0036039F"/>
    <w:p w14:paraId="087D3BC5" w14:textId="77777777" w:rsidR="0036039F" w:rsidRDefault="0036039F" w:rsidP="0036039F">
      <w:pPr>
        <w:pStyle w:val="Nadpis2"/>
      </w:pPr>
      <w:bookmarkStart w:id="3" w:name="_Toc117276342"/>
      <w:r>
        <w:rPr>
          <w:rFonts w:ascii="Calibri" w:hAnsi="Calibri"/>
          <w:color w:val="000000"/>
          <w:sz w:val="32"/>
        </w:rPr>
        <w:t>Jaké dovednosti by měli žáci ovládat před zahájením projektu?</w:t>
      </w:r>
      <w:bookmarkEnd w:id="3"/>
    </w:p>
    <w:p w14:paraId="476A9AEE" w14:textId="77777777" w:rsidR="0036039F" w:rsidRDefault="0036039F" w:rsidP="00194740">
      <w:pPr>
        <w:pStyle w:val="Normlnweb"/>
        <w:spacing w:before="0" w:beforeAutospacing="0" w:after="160" w:afterAutospacing="0"/>
        <w:jc w:val="both"/>
      </w:pPr>
      <w:r>
        <w:rPr>
          <w:rFonts w:ascii="Calibri" w:hAnsi="Calibri"/>
          <w:color w:val="000000"/>
        </w:rPr>
        <w:t>Základy stříhání (není nutná znalost žádného konkrétního stříhacího programu) </w:t>
      </w:r>
    </w:p>
    <w:p w14:paraId="5FC6764C" w14:textId="090DA240" w:rsidR="0036039F" w:rsidRDefault="0036039F" w:rsidP="00194740">
      <w:pPr>
        <w:pStyle w:val="Normlnweb"/>
        <w:spacing w:before="0" w:beforeAutospacing="0" w:after="160" w:afterAutospacing="0"/>
        <w:jc w:val="both"/>
      </w:pPr>
      <w:r>
        <w:rPr>
          <w:rFonts w:ascii="Calibri" w:hAnsi="Calibri"/>
          <w:color w:val="000000"/>
        </w:rPr>
        <w:t>Zručnost s používáním digitálních technologií</w:t>
      </w:r>
      <w:r w:rsidR="00ED0667">
        <w:rPr>
          <w:rFonts w:ascii="Calibri" w:hAnsi="Calibri"/>
          <w:color w:val="000000"/>
        </w:rPr>
        <w:t>,</w:t>
      </w:r>
      <w:r>
        <w:rPr>
          <w:rFonts w:ascii="Calibri" w:hAnsi="Calibri"/>
          <w:color w:val="000000"/>
        </w:rPr>
        <w:t xml:space="preserve"> např. kamera, fotoaparát</w:t>
      </w:r>
      <w:r w:rsidR="00ED0667">
        <w:rPr>
          <w:rFonts w:ascii="Calibri" w:hAnsi="Calibri"/>
          <w:color w:val="000000"/>
        </w:rPr>
        <w:t xml:space="preserve"> atd.</w:t>
      </w:r>
    </w:p>
    <w:p w14:paraId="5BB539A5" w14:textId="77777777" w:rsidR="0036039F" w:rsidRDefault="0036039F" w:rsidP="00194740">
      <w:pPr>
        <w:pStyle w:val="Normlnweb"/>
        <w:spacing w:before="0" w:beforeAutospacing="0" w:after="160" w:afterAutospacing="0"/>
        <w:jc w:val="both"/>
      </w:pPr>
      <w:r>
        <w:rPr>
          <w:rFonts w:ascii="Calibri" w:hAnsi="Calibri"/>
          <w:color w:val="000000"/>
        </w:rPr>
        <w:t>Základy práce s dronem.</w:t>
      </w:r>
    </w:p>
    <w:p w14:paraId="52714854" w14:textId="77777777" w:rsidR="0036039F" w:rsidRDefault="0036039F" w:rsidP="00194740">
      <w:pPr>
        <w:pStyle w:val="Normlnweb"/>
        <w:spacing w:before="0" w:beforeAutospacing="0" w:after="160" w:afterAutospacing="0"/>
        <w:jc w:val="both"/>
      </w:pPr>
      <w:r>
        <w:rPr>
          <w:rFonts w:ascii="Calibri" w:hAnsi="Calibri"/>
          <w:color w:val="000000"/>
        </w:rPr>
        <w:t>Schopnost pracovat v týmu.</w:t>
      </w:r>
    </w:p>
    <w:p w14:paraId="5EF0B31A" w14:textId="77777777" w:rsidR="0036039F" w:rsidRDefault="0036039F" w:rsidP="0036039F"/>
    <w:p w14:paraId="5313DE8F" w14:textId="498C1C43" w:rsidR="0036039F" w:rsidRDefault="0036039F" w:rsidP="00161435">
      <w:pPr>
        <w:pStyle w:val="Nadpis2"/>
      </w:pPr>
      <w:bookmarkStart w:id="4" w:name="_Toc117276343"/>
      <w:r>
        <w:t xml:space="preserve">Jaké dovednosti se žáci v rámci projektu </w:t>
      </w:r>
      <w:proofErr w:type="gramStart"/>
      <w:r>
        <w:t>naučí</w:t>
      </w:r>
      <w:proofErr w:type="gramEnd"/>
      <w:r w:rsidR="00ED0667">
        <w:t>?</w:t>
      </w:r>
      <w:bookmarkEnd w:id="4"/>
    </w:p>
    <w:p w14:paraId="3C4E064A" w14:textId="77777777" w:rsidR="0036039F" w:rsidRDefault="0036039F" w:rsidP="0036039F">
      <w:pPr>
        <w:pStyle w:val="Normlnweb"/>
        <w:spacing w:before="0" w:beforeAutospacing="0" w:after="160" w:afterAutospacing="0"/>
      </w:pPr>
      <w:r>
        <w:rPr>
          <w:rFonts w:ascii="Calibri" w:hAnsi="Calibri"/>
          <w:color w:val="000000"/>
        </w:rPr>
        <w:t>Odesílání dat a jejich další zpracování.</w:t>
      </w:r>
    </w:p>
    <w:p w14:paraId="185425C5" w14:textId="6C8B7F23" w:rsidR="0036039F" w:rsidRDefault="0036039F" w:rsidP="0036039F">
      <w:pPr>
        <w:pStyle w:val="Normlnweb"/>
        <w:spacing w:before="0" w:beforeAutospacing="0" w:after="160" w:afterAutospacing="0"/>
      </w:pPr>
      <w:r>
        <w:rPr>
          <w:rFonts w:ascii="Calibri" w:hAnsi="Calibri"/>
          <w:color w:val="000000"/>
        </w:rPr>
        <w:t>Pracovat se stř</w:t>
      </w:r>
      <w:r w:rsidR="00ED0667">
        <w:rPr>
          <w:rFonts w:ascii="Calibri" w:hAnsi="Calibri"/>
          <w:color w:val="000000"/>
        </w:rPr>
        <w:t>i</w:t>
      </w:r>
      <w:r>
        <w:rPr>
          <w:rFonts w:ascii="Calibri" w:hAnsi="Calibri"/>
          <w:color w:val="000000"/>
        </w:rPr>
        <w:t>hacími programy.</w:t>
      </w:r>
    </w:p>
    <w:p w14:paraId="6F39A4B8" w14:textId="77777777" w:rsidR="0036039F" w:rsidRDefault="0036039F" w:rsidP="0036039F">
      <w:pPr>
        <w:pStyle w:val="Normlnweb"/>
        <w:spacing w:before="0" w:beforeAutospacing="0" w:after="160" w:afterAutospacing="0"/>
      </w:pPr>
      <w:r>
        <w:rPr>
          <w:rFonts w:ascii="Calibri" w:hAnsi="Calibri"/>
          <w:color w:val="000000"/>
        </w:rPr>
        <w:t>Ovládat dron.</w:t>
      </w:r>
    </w:p>
    <w:p w14:paraId="117122DA" w14:textId="77777777" w:rsidR="0036039F" w:rsidRDefault="0036039F" w:rsidP="0036039F">
      <w:pPr>
        <w:pStyle w:val="Normlnweb"/>
        <w:spacing w:before="0" w:beforeAutospacing="0" w:after="160" w:afterAutospacing="0"/>
      </w:pPr>
      <w:r>
        <w:rPr>
          <w:rFonts w:ascii="Calibri" w:hAnsi="Calibri"/>
          <w:color w:val="000000"/>
        </w:rPr>
        <w:t>Fotit a natáčet se stativem.</w:t>
      </w:r>
    </w:p>
    <w:p w14:paraId="3C52D059" w14:textId="77777777" w:rsidR="0036039F" w:rsidRDefault="0036039F" w:rsidP="0036039F"/>
    <w:p w14:paraId="085D3D60" w14:textId="78A4E813" w:rsidR="0036039F" w:rsidRDefault="0036039F" w:rsidP="00161435">
      <w:pPr>
        <w:pStyle w:val="Nadpis1"/>
      </w:pPr>
      <w:bookmarkStart w:id="5" w:name="_Toc117276344"/>
      <w:r w:rsidRPr="00161435">
        <w:lastRenderedPageBreak/>
        <w:t>Materiální vybavení potřebné k realizaci projektu</w:t>
      </w:r>
      <w:bookmarkEnd w:id="5"/>
    </w:p>
    <w:p w14:paraId="7C083708" w14:textId="1D2607EE" w:rsidR="0036039F" w:rsidRDefault="0036039F" w:rsidP="00161435">
      <w:pPr>
        <w:pStyle w:val="Nadpis2"/>
      </w:pPr>
      <w:bookmarkStart w:id="6" w:name="_Toc117276345"/>
      <w:r>
        <w:t>Zařízení</w:t>
      </w:r>
      <w:bookmarkEnd w:id="6"/>
    </w:p>
    <w:p w14:paraId="70FFCC15" w14:textId="77777777" w:rsidR="002D152B" w:rsidRPr="002D152B" w:rsidRDefault="002D152B" w:rsidP="002D152B"/>
    <w:p w14:paraId="0819928C" w14:textId="7980C142" w:rsidR="002D152B" w:rsidRPr="002D152B" w:rsidRDefault="002D152B" w:rsidP="002D152B">
      <w:r>
        <w:rPr>
          <w:noProof/>
          <w:bdr w:val="none" w:sz="0" w:space="0" w:color="auto" w:frame="1"/>
          <w:lang w:eastAsia="cs-CZ"/>
        </w:rPr>
        <w:drawing>
          <wp:inline distT="0" distB="0" distL="0" distR="0" wp14:anchorId="5B8302D3" wp14:editId="4C10509D">
            <wp:extent cx="3284220" cy="1211580"/>
            <wp:effectExtent l="0" t="0" r="0" b="7620"/>
            <wp:docPr id="55" name="Obrázek 55" descr="https://lh5.googleusercontent.com/Z9fWIb9t3Ea4-FinrAz-MEJPjue0ExbdtGm-XNfNGgPOXvhn8MoxUIFlarTBpnBrMg7DSLqaQJwXLFwoGgN3Lv-FV-EGvM0f9yLbqCOjmeqW9N1TXpTuOktq37spGrAfAazhbES9T56GZX_V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Z9fWIb9t3Ea4-FinrAz-MEJPjue0ExbdtGm-XNfNGgPOXvhn8MoxUIFlarTBpnBrMg7DSLqaQJwXLFwoGgN3Lv-FV-EGvM0f9yLbqCOjmeqW9N1TXpTuOktq37spGrAfAazhbES9T56GZX_Vx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84220" cy="1211580"/>
                    </a:xfrm>
                    <a:prstGeom prst="rect">
                      <a:avLst/>
                    </a:prstGeom>
                    <a:noFill/>
                    <a:ln>
                      <a:noFill/>
                    </a:ln>
                  </pic:spPr>
                </pic:pic>
              </a:graphicData>
            </a:graphic>
          </wp:inline>
        </w:drawing>
      </w:r>
    </w:p>
    <w:p w14:paraId="62341FB8" w14:textId="77777777" w:rsidR="0036039F" w:rsidRDefault="00000000" w:rsidP="0036039F">
      <w:pPr>
        <w:pStyle w:val="Normlnweb"/>
        <w:spacing w:before="0" w:beforeAutospacing="0" w:afterAutospacing="0"/>
      </w:pPr>
      <w:hyperlink r:id="rId12" w:history="1">
        <w:r w:rsidR="0036039F">
          <w:rPr>
            <w:rStyle w:val="Hypertextovodkaz"/>
            <w:rFonts w:ascii="Calibri" w:hAnsi="Calibri"/>
            <w:color w:val="1155CC"/>
          </w:rPr>
          <w:t>https://dronpro.cz/dron-dji-mini-2-1</w:t>
        </w:r>
      </w:hyperlink>
    </w:p>
    <w:p w14:paraId="04B1D2C1" w14:textId="639B9BAE" w:rsidR="0036039F" w:rsidRDefault="0036039F" w:rsidP="0036039F">
      <w:r>
        <w:br/>
      </w:r>
      <w:r>
        <w:rPr>
          <w:noProof/>
          <w:bdr w:val="none" w:sz="0" w:space="0" w:color="auto" w:frame="1"/>
          <w:lang w:eastAsia="cs-CZ"/>
        </w:rPr>
        <w:drawing>
          <wp:inline distT="0" distB="0" distL="0" distR="0" wp14:anchorId="408CC01F" wp14:editId="493DD184">
            <wp:extent cx="1996440" cy="1455420"/>
            <wp:effectExtent l="0" t="0" r="3810" b="0"/>
            <wp:docPr id="54" name="Obrázek 54" descr="https://lh6.googleusercontent.com/pwtDwJxO_voSky54wIPUFHdzv5Vadq6zntHrijfKs8i076p7QewVPiL9FBcL6PHf0IQt-pZstLTEQ7bvEq49tH5_xHaUlYvYjsmJU1bhgdgZ_IB_XlJ98ONjqkJDyhfNfCvoFkkIRHGFVpR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wtDwJxO_voSky54wIPUFHdzv5Vadq6zntHrijfKs8i076p7QewVPiL9FBcL6PHf0IQt-pZstLTEQ7bvEq49tH5_xHaUlYvYjsmJU1bhgdgZ_IB_XlJ98ONjqkJDyhfNfCvoFkkIRHGFVpR5h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1455420"/>
                    </a:xfrm>
                    <a:prstGeom prst="rect">
                      <a:avLst/>
                    </a:prstGeom>
                    <a:noFill/>
                    <a:ln>
                      <a:noFill/>
                    </a:ln>
                  </pic:spPr>
                </pic:pic>
              </a:graphicData>
            </a:graphic>
          </wp:inline>
        </w:drawing>
      </w:r>
    </w:p>
    <w:p w14:paraId="34EEE1B9" w14:textId="0671B731" w:rsidR="0036039F" w:rsidRDefault="00000000" w:rsidP="00161435">
      <w:pPr>
        <w:pStyle w:val="Normlnweb"/>
        <w:spacing w:before="0" w:beforeAutospacing="0" w:after="160" w:afterAutospacing="0"/>
      </w:pPr>
      <w:hyperlink r:id="rId14" w:history="1">
        <w:r w:rsidR="0036039F">
          <w:rPr>
            <w:rStyle w:val="Hypertextovodkaz"/>
            <w:rFonts w:ascii="Calibri" w:hAnsi="Calibri"/>
            <w:color w:val="1155CC"/>
            <w:sz w:val="22"/>
            <w:szCs w:val="22"/>
          </w:rPr>
          <w:t>https://www.sony.cz/electronics/videokamery-handycam/fdr-ax5</w:t>
        </w:r>
      </w:hyperlink>
    </w:p>
    <w:p w14:paraId="4B56451B" w14:textId="5FBDFB1D" w:rsidR="0036039F" w:rsidRDefault="0036039F" w:rsidP="0036039F">
      <w:r>
        <w:br/>
      </w:r>
      <w:r>
        <w:rPr>
          <w:noProof/>
          <w:bdr w:val="none" w:sz="0" w:space="0" w:color="auto" w:frame="1"/>
          <w:lang w:eastAsia="cs-CZ"/>
        </w:rPr>
        <w:drawing>
          <wp:inline distT="0" distB="0" distL="0" distR="0" wp14:anchorId="72B33249" wp14:editId="6EA23451">
            <wp:extent cx="1981200" cy="1981200"/>
            <wp:effectExtent l="0" t="0" r="0" b="0"/>
            <wp:docPr id="53" name="Obrázek 53" descr="https://lh6.googleusercontent.com/M1t61XF4nshT0R4RCY-I9Nr8fpRbZbMvcXcLNNj5jWE3zfZbskp3pfGTnsSRBIDsJNys4j9E6QPTJyVjkWhIS2ILwMOqF3009AbtP1_pXsmosyB2nEXSaZOI4FCy1VqVr06wlQknSN3Y9v3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1t61XF4nshT0R4RCY-I9Nr8fpRbZbMvcXcLNNj5jWE3zfZbskp3pfGTnsSRBIDsJNys4j9E6QPTJyVjkWhIS2ILwMOqF3009AbtP1_pXsmosyB2nEXSaZOI4FCy1VqVr06wlQknSN3Y9v3Q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47A600EA" w14:textId="77777777" w:rsidR="0036039F" w:rsidRDefault="00000000" w:rsidP="0036039F">
      <w:pPr>
        <w:pStyle w:val="Normlnweb"/>
        <w:spacing w:before="0" w:beforeAutospacing="0" w:after="160" w:afterAutospacing="0"/>
      </w:pPr>
      <w:hyperlink r:id="rId16" w:history="1">
        <w:r w:rsidR="0036039F">
          <w:rPr>
            <w:rStyle w:val="Hypertextovodkaz"/>
            <w:rFonts w:ascii="Calibri" w:hAnsi="Calibri"/>
            <w:color w:val="1155CC"/>
            <w:sz w:val="22"/>
            <w:szCs w:val="22"/>
          </w:rPr>
          <w:t>https://www.fotoskoda.cz/sony-alpha-a6400-telo-cerny/</w:t>
        </w:r>
      </w:hyperlink>
    </w:p>
    <w:p w14:paraId="08A214F5" w14:textId="304CD9E8" w:rsidR="00161435" w:rsidRDefault="0036039F" w:rsidP="00161435">
      <w:pPr>
        <w:pStyle w:val="Normlnweb"/>
        <w:spacing w:before="0" w:beforeAutospacing="0" w:after="160" w:afterAutospacing="0"/>
      </w:pPr>
      <w:r>
        <w:lastRenderedPageBreak/>
        <w:br/>
      </w:r>
      <w:r>
        <w:rPr>
          <w:noProof/>
          <w:bdr w:val="none" w:sz="0" w:space="0" w:color="auto" w:frame="1"/>
        </w:rPr>
        <w:drawing>
          <wp:inline distT="0" distB="0" distL="0" distR="0" wp14:anchorId="5F9D103B" wp14:editId="307AC10A">
            <wp:extent cx="3451860" cy="2545080"/>
            <wp:effectExtent l="0" t="0" r="0" b="7620"/>
            <wp:docPr id="52" name="Obrázek 52" descr="https://lh6.googleusercontent.com/lM9YBI6MTQ29hdEYPsuX1DUmGx86-VgaNZFqLe7CVENUsOgH1Q6-it2ICKoGgvhU0QZrgxHHIYN46U0FC_Mv-3E7FrqllEj9twgoTocPFzFyYpaSvKf0EDKIdIHV_3NK7RhMx_7I8Muk5DwV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lM9YBI6MTQ29hdEYPsuX1DUmGx86-VgaNZFqLe7CVENUsOgH1Q6-it2ICKoGgvhU0QZrgxHHIYN46U0FC_Mv-3E7FrqllEj9twgoTocPFzFyYpaSvKf0EDKIdIHV_3NK7RhMx_7I8Muk5DwV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1860" cy="2545080"/>
                    </a:xfrm>
                    <a:prstGeom prst="rect">
                      <a:avLst/>
                    </a:prstGeom>
                    <a:noFill/>
                    <a:ln>
                      <a:noFill/>
                    </a:ln>
                  </pic:spPr>
                </pic:pic>
              </a:graphicData>
            </a:graphic>
          </wp:inline>
        </w:drawing>
      </w:r>
      <w:r>
        <w:br/>
      </w:r>
      <w:r>
        <w:br/>
      </w:r>
      <w:r>
        <w:br/>
      </w:r>
      <w:hyperlink r:id="rId18" w:history="1">
        <w:r w:rsidR="00161435">
          <w:rPr>
            <w:rStyle w:val="Hypertextovodkaz"/>
            <w:rFonts w:ascii="Calibri" w:hAnsi="Calibri"/>
            <w:color w:val="1155CC"/>
            <w:sz w:val="21"/>
            <w:szCs w:val="21"/>
          </w:rPr>
          <w:t>https://www.asus.com/cz/Laptops/For-Gaming</w:t>
        </w:r>
      </w:hyperlink>
      <w:hyperlink r:id="rId19" w:history="1">
        <w:r w:rsidR="00161435">
          <w:rPr>
            <w:rStyle w:val="Hypertextovodkaz"/>
            <w:rFonts w:ascii="Calibri" w:hAnsi="Calibri"/>
            <w:color w:val="1155CC"/>
            <w:sz w:val="21"/>
            <w:szCs w:val="21"/>
          </w:rPr>
          <w:t>/TUF-Gaming/2021-ASUS-TUF-Gaming-F15/</w:t>
        </w:r>
      </w:hyperlink>
      <w:r w:rsidR="00161435">
        <w:rPr>
          <w:rFonts w:ascii="Calibri" w:hAnsi="Calibri"/>
          <w:color w:val="000000"/>
          <w:sz w:val="21"/>
          <w:szCs w:val="21"/>
        </w:rPr>
        <w:t> </w:t>
      </w:r>
    </w:p>
    <w:p w14:paraId="467DDE42" w14:textId="704C6F5A" w:rsidR="0036039F" w:rsidRDefault="0036039F" w:rsidP="0036039F">
      <w:pPr>
        <w:spacing w:after="240"/>
      </w:pPr>
      <w:r>
        <w:br/>
      </w:r>
      <w:r>
        <w:br/>
      </w:r>
      <w:r>
        <w:rPr>
          <w:noProof/>
          <w:bdr w:val="none" w:sz="0" w:space="0" w:color="auto" w:frame="1"/>
          <w:lang w:eastAsia="cs-CZ"/>
        </w:rPr>
        <w:drawing>
          <wp:inline distT="0" distB="0" distL="0" distR="0" wp14:anchorId="27848F10" wp14:editId="73FAA4D2">
            <wp:extent cx="1981200" cy="1981200"/>
            <wp:effectExtent l="0" t="0" r="0" b="0"/>
            <wp:docPr id="51" name="Obrázek 51" descr="https://lh4.googleusercontent.com/09wCrwKW2IbjOkV9WQYYKUUEAwz1OfJhZ7OcAJttNubB7mYJ9bVsXXaoQcF3_BNKBI-eNJ1y68aAikwniLp1XzangUH0TJEtBPrAp3Dt-C0qwwGrkClnLn8KVxv-hT38ti63-zRatlfh_FP7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09wCrwKW2IbjOkV9WQYYKUUEAwz1OfJhZ7OcAJttNubB7mYJ9bVsXXaoQcF3_BNKBI-eNJ1y68aAikwniLp1XzangUH0TJEtBPrAp3Dt-C0qwwGrkClnLn8KVxv-hT38ti63-zRatlfh_FP7I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r>
        <w:br/>
      </w:r>
    </w:p>
    <w:p w14:paraId="28E2B7C7" w14:textId="77777777" w:rsidR="0036039F" w:rsidRDefault="0036039F" w:rsidP="0036039F"/>
    <w:p w14:paraId="1CB102DF" w14:textId="0F505A66" w:rsidR="0036039F" w:rsidRDefault="00000000" w:rsidP="00161435">
      <w:pPr>
        <w:pStyle w:val="Normlnweb"/>
        <w:spacing w:before="0" w:beforeAutospacing="0" w:afterAutospacing="0"/>
      </w:pPr>
      <w:hyperlink r:id="rId21" w:history="1">
        <w:r w:rsidR="0036039F">
          <w:rPr>
            <w:rStyle w:val="Hypertextovodkaz"/>
            <w:rFonts w:ascii="Calibri" w:hAnsi="Calibri"/>
            <w:color w:val="1155CC"/>
            <w:sz w:val="21"/>
            <w:szCs w:val="21"/>
          </w:rPr>
          <w:t>https://gopro.com/en/us/shop/cameras/max/CHDHZ-202-master.html</w:t>
        </w:r>
      </w:hyperlink>
    </w:p>
    <w:p w14:paraId="18A8A89D" w14:textId="1959534C" w:rsidR="00161435" w:rsidRDefault="00161435" w:rsidP="00161435">
      <w:pPr>
        <w:pStyle w:val="Normlnweb"/>
        <w:spacing w:before="0" w:beforeAutospacing="0" w:afterAutospacing="0"/>
      </w:pPr>
    </w:p>
    <w:p w14:paraId="12DD504C" w14:textId="77777777" w:rsidR="00161435" w:rsidRDefault="00161435" w:rsidP="00161435">
      <w:pPr>
        <w:pStyle w:val="Normlnweb"/>
        <w:spacing w:before="0" w:beforeAutospacing="0" w:afterAutospacing="0"/>
      </w:pPr>
    </w:p>
    <w:p w14:paraId="4DC7D39E" w14:textId="77777777" w:rsidR="0036039F" w:rsidRDefault="0036039F" w:rsidP="002E0800">
      <w:pPr>
        <w:pStyle w:val="Nadpis2"/>
      </w:pPr>
      <w:bookmarkStart w:id="7" w:name="_Toc117276346"/>
      <w:r>
        <w:lastRenderedPageBreak/>
        <w:t>Zhodnocení zařízení</w:t>
      </w:r>
      <w:bookmarkEnd w:id="7"/>
    </w:p>
    <w:p w14:paraId="060E2D7E" w14:textId="09346D22" w:rsidR="0036039F" w:rsidRDefault="0036039F" w:rsidP="00194740">
      <w:pPr>
        <w:pStyle w:val="Normlnweb"/>
        <w:spacing w:before="0" w:beforeAutospacing="0" w:after="160" w:afterAutospacing="0"/>
        <w:jc w:val="both"/>
      </w:pPr>
      <w:r>
        <w:rPr>
          <w:rFonts w:ascii="Calibri" w:hAnsi="Calibri"/>
          <w:color w:val="000000"/>
        </w:rPr>
        <w:t xml:space="preserve">Pořízená zařízení hodnotíme kladně, avšak nešťastnou náhodou jeden z našich spolupracovníků narazil s dronem při natáčení do stromu, </w:t>
      </w:r>
      <w:r w:rsidR="00ED0667">
        <w:rPr>
          <w:rFonts w:ascii="Calibri" w:hAnsi="Calibri"/>
          <w:color w:val="000000"/>
        </w:rPr>
        <w:t>na což následovala reklamace</w:t>
      </w:r>
      <w:r>
        <w:rPr>
          <w:rFonts w:ascii="Calibri" w:hAnsi="Calibri"/>
          <w:color w:val="000000"/>
        </w:rPr>
        <w:t>.</w:t>
      </w:r>
    </w:p>
    <w:p w14:paraId="68F3ED20" w14:textId="77777777" w:rsidR="0036039F" w:rsidRDefault="0036039F" w:rsidP="0036039F"/>
    <w:p w14:paraId="70DCC0DC" w14:textId="076FF03B" w:rsidR="0036039F" w:rsidRDefault="0036039F" w:rsidP="002E0800">
      <w:pPr>
        <w:pStyle w:val="Nadpis1"/>
      </w:pPr>
      <w:bookmarkStart w:id="8" w:name="_Toc117276347"/>
      <w:r>
        <w:t>Finanční náročnost</w:t>
      </w:r>
      <w:bookmarkEnd w:id="8"/>
    </w:p>
    <w:p w14:paraId="6C5FB4B0" w14:textId="2FFBBCC2" w:rsidR="002E0800" w:rsidRPr="002E0800" w:rsidRDefault="002E0800" w:rsidP="002E0800">
      <w:pPr>
        <w:pStyle w:val="Nadpis2"/>
      </w:pPr>
      <w:bookmarkStart w:id="9" w:name="_Toc117276348"/>
      <w:r>
        <w:t>Základní vybavení</w:t>
      </w:r>
      <w:bookmarkEnd w:id="9"/>
    </w:p>
    <w:p w14:paraId="5FDFA8C3" w14:textId="75D1A890" w:rsidR="0036039F" w:rsidRDefault="0036039F" w:rsidP="00194740">
      <w:pPr>
        <w:pStyle w:val="Normlnweb"/>
        <w:spacing w:before="0" w:beforeAutospacing="0" w:after="160" w:afterAutospacing="0"/>
        <w:jc w:val="both"/>
      </w:pPr>
      <w:r>
        <w:rPr>
          <w:rFonts w:ascii="Calibri" w:hAnsi="Calibri"/>
          <w:color w:val="000000"/>
        </w:rPr>
        <w:t>Na všechna zařízení jsme obdrželi</w:t>
      </w:r>
      <w:r w:rsidR="00ED0667">
        <w:rPr>
          <w:rFonts w:ascii="Calibri" w:hAnsi="Calibri"/>
          <w:color w:val="000000"/>
        </w:rPr>
        <w:t xml:space="preserve"> </w:t>
      </w:r>
      <w:r>
        <w:rPr>
          <w:rFonts w:ascii="Calibri" w:hAnsi="Calibri"/>
          <w:color w:val="000000"/>
        </w:rPr>
        <w:t>dotaci</w:t>
      </w:r>
      <w:r w:rsidR="00ED0667">
        <w:rPr>
          <w:rFonts w:ascii="Calibri" w:hAnsi="Calibri"/>
          <w:color w:val="000000"/>
        </w:rPr>
        <w:t xml:space="preserve"> ve</w:t>
      </w:r>
      <w:r>
        <w:rPr>
          <w:rFonts w:ascii="Calibri" w:hAnsi="Calibri"/>
          <w:color w:val="000000"/>
        </w:rPr>
        <w:t xml:space="preserve"> výší až 100 000 K</w:t>
      </w:r>
      <w:r w:rsidR="00ED0667">
        <w:rPr>
          <w:rFonts w:ascii="Calibri" w:hAnsi="Calibri"/>
          <w:color w:val="000000"/>
        </w:rPr>
        <w:t>č</w:t>
      </w:r>
      <w:r>
        <w:rPr>
          <w:rFonts w:ascii="Calibri" w:hAnsi="Calibri"/>
          <w:color w:val="000000"/>
        </w:rPr>
        <w:t>. Všechny peníze byly poctivě využity pouze na moderní</w:t>
      </w:r>
      <w:r w:rsidR="00ED0667">
        <w:rPr>
          <w:rFonts w:ascii="Calibri" w:hAnsi="Calibri"/>
          <w:color w:val="000000"/>
        </w:rPr>
        <w:t xml:space="preserve"> technická</w:t>
      </w:r>
      <w:r>
        <w:rPr>
          <w:rFonts w:ascii="Calibri" w:hAnsi="Calibri"/>
          <w:color w:val="000000"/>
        </w:rPr>
        <w:t xml:space="preserve"> vybavení</w:t>
      </w:r>
      <w:r w:rsidR="00ED0667">
        <w:rPr>
          <w:rFonts w:ascii="Calibri" w:hAnsi="Calibri"/>
          <w:color w:val="000000"/>
        </w:rPr>
        <w:t>.</w:t>
      </w:r>
      <w:r>
        <w:rPr>
          <w:rFonts w:ascii="Calibri" w:hAnsi="Calibri"/>
          <w:color w:val="000000"/>
        </w:rPr>
        <w:t xml:space="preserve"> </w:t>
      </w:r>
      <w:r w:rsidR="00ED0667">
        <w:rPr>
          <w:rFonts w:ascii="Calibri" w:hAnsi="Calibri"/>
          <w:color w:val="000000"/>
        </w:rPr>
        <w:t>D</w:t>
      </w:r>
      <w:r>
        <w:rPr>
          <w:rFonts w:ascii="Calibri" w:hAnsi="Calibri"/>
          <w:color w:val="000000"/>
        </w:rPr>
        <w:t>ěkujeme celé</w:t>
      </w:r>
      <w:r w:rsidR="00ED0667">
        <w:rPr>
          <w:rFonts w:ascii="Calibri" w:hAnsi="Calibri"/>
          <w:color w:val="000000"/>
        </w:rPr>
        <w:t>mu projektu</w:t>
      </w:r>
      <w:r>
        <w:rPr>
          <w:rFonts w:ascii="Calibri" w:hAnsi="Calibri"/>
          <w:color w:val="000000"/>
        </w:rPr>
        <w:t xml:space="preserve"> </w:t>
      </w:r>
      <w:proofErr w:type="spellStart"/>
      <w:r>
        <w:rPr>
          <w:rFonts w:ascii="Calibri" w:hAnsi="Calibri"/>
          <w:color w:val="000000"/>
        </w:rPr>
        <w:t>DigiMe</w:t>
      </w:r>
      <w:proofErr w:type="spellEnd"/>
      <w:r>
        <w:rPr>
          <w:rFonts w:ascii="Calibri" w:hAnsi="Calibri"/>
          <w:color w:val="000000"/>
        </w:rPr>
        <w:t xml:space="preserve"> za tento bohatý příspěvek.</w:t>
      </w:r>
    </w:p>
    <w:p w14:paraId="225A2FF6" w14:textId="77777777" w:rsidR="0036039F" w:rsidRDefault="0036039F" w:rsidP="0036039F">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4207"/>
        <w:gridCol w:w="1104"/>
        <w:gridCol w:w="2066"/>
      </w:tblGrid>
      <w:tr w:rsidR="0036039F" w14:paraId="43D1E57E" w14:textId="77777777" w:rsidTr="0036039F">
        <w:trPr>
          <w:trHeight w:val="5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EB227" w14:textId="77777777" w:rsidR="0036039F" w:rsidRDefault="0036039F">
            <w:pPr>
              <w:pStyle w:val="Normlnweb"/>
              <w:spacing w:before="0" w:beforeAutospacing="0" w:after="0" w:afterAutospacing="0"/>
            </w:pPr>
            <w:r>
              <w:rPr>
                <w:rFonts w:ascii="Calibri" w:hAnsi="Calibri"/>
                <w:color w:val="000000"/>
                <w:shd w:val="clear" w:color="auto" w:fill="FFFFFF"/>
              </w:rPr>
              <w:t xml:space="preserve">DJI Dron DJI Mini 2 </w:t>
            </w:r>
            <w:proofErr w:type="spellStart"/>
            <w:r>
              <w:rPr>
                <w:rFonts w:ascii="Calibri" w:hAnsi="Calibri"/>
                <w:color w:val="000000"/>
                <w:shd w:val="clear" w:color="auto" w:fill="FFFFFF"/>
              </w:rPr>
              <w:t>Fly</w:t>
            </w:r>
            <w:proofErr w:type="spellEnd"/>
            <w:r>
              <w:rPr>
                <w:rFonts w:ascii="Calibri" w:hAnsi="Calibri"/>
                <w:color w:val="000000"/>
                <w:shd w:val="clear" w:color="auto" w:fill="FFFFFF"/>
              </w:rPr>
              <w:t xml:space="preserve"> More Combo šedý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56E70" w14:textId="073CA4FC"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17</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DAAAA9" w14:textId="77777777" w:rsidR="0036039F" w:rsidRDefault="0036039F">
            <w:pPr>
              <w:pStyle w:val="Normlnweb"/>
              <w:spacing w:before="0" w:beforeAutospacing="0" w:after="0" w:afterAutospacing="0"/>
            </w:pPr>
            <w:r>
              <w:rPr>
                <w:rFonts w:ascii="Calibri" w:hAnsi="Calibri"/>
                <w:color w:val="000000"/>
              </w:rPr>
              <w:t>shorturl.at/lsNR2</w:t>
            </w:r>
          </w:p>
        </w:tc>
      </w:tr>
      <w:tr w:rsidR="0036039F" w14:paraId="3DCC64B7"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DF347" w14:textId="77777777" w:rsidR="0036039F" w:rsidRDefault="0036039F">
            <w:pPr>
              <w:pStyle w:val="Normlnweb"/>
              <w:spacing w:before="0" w:beforeAutospacing="0" w:after="0" w:afterAutospacing="0"/>
            </w:pPr>
            <w:r>
              <w:rPr>
                <w:rFonts w:ascii="Calibri" w:hAnsi="Calibri"/>
                <w:color w:val="000000"/>
                <w:shd w:val="clear" w:color="auto" w:fill="FFFFFF"/>
              </w:rPr>
              <w:t>Sony FDR-AX53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AE933" w14:textId="3C921703"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27</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10D69" w14:textId="77777777" w:rsidR="0036039F" w:rsidRDefault="0036039F">
            <w:pPr>
              <w:pStyle w:val="Normlnweb"/>
              <w:spacing w:before="0" w:beforeAutospacing="0" w:after="0" w:afterAutospacing="0"/>
            </w:pPr>
            <w:r>
              <w:rPr>
                <w:rFonts w:ascii="Calibri" w:hAnsi="Calibri"/>
                <w:color w:val="000000"/>
              </w:rPr>
              <w:t>shorturl.at/oyFV0 </w:t>
            </w:r>
          </w:p>
        </w:tc>
      </w:tr>
      <w:tr w:rsidR="0036039F" w14:paraId="4AE877B8"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085CA" w14:textId="77777777" w:rsidR="0036039F" w:rsidRDefault="0036039F">
            <w:pPr>
              <w:pStyle w:val="Normlnweb"/>
              <w:spacing w:before="0" w:beforeAutospacing="0" w:after="0" w:afterAutospacing="0"/>
            </w:pPr>
            <w:r>
              <w:rPr>
                <w:rFonts w:ascii="Calibri" w:hAnsi="Calibri"/>
                <w:color w:val="000000"/>
                <w:shd w:val="clear" w:color="auto" w:fill="FFFFFF"/>
              </w:rPr>
              <w:t>Stříhací zařízení</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5970E5" w14:textId="4B89A229"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2</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CEB37" w14:textId="77777777" w:rsidR="0036039F" w:rsidRDefault="0036039F">
            <w:pPr>
              <w:pStyle w:val="Normlnweb"/>
              <w:spacing w:before="0" w:beforeAutospacing="0" w:after="0" w:afterAutospacing="0"/>
            </w:pPr>
            <w:r>
              <w:rPr>
                <w:rFonts w:ascii="Calibri" w:hAnsi="Calibri"/>
                <w:color w:val="000000"/>
              </w:rPr>
              <w:t>shorturl.at/</w:t>
            </w:r>
            <w:proofErr w:type="spellStart"/>
            <w:r>
              <w:rPr>
                <w:rFonts w:ascii="Calibri" w:hAnsi="Calibri"/>
                <w:color w:val="000000"/>
              </w:rPr>
              <w:t>jmqFN</w:t>
            </w:r>
            <w:proofErr w:type="spellEnd"/>
            <w:r>
              <w:rPr>
                <w:rFonts w:ascii="Calibri" w:hAnsi="Calibri"/>
                <w:color w:val="000000"/>
              </w:rPr>
              <w:t> </w:t>
            </w:r>
          </w:p>
        </w:tc>
      </w:tr>
      <w:tr w:rsidR="0036039F" w14:paraId="12B5E693" w14:textId="77777777" w:rsidTr="0036039F">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5A668" w14:textId="77777777" w:rsidR="0036039F" w:rsidRDefault="0036039F">
            <w:pPr>
              <w:pStyle w:val="Normlnweb"/>
              <w:spacing w:before="0" w:beforeAutospacing="0" w:after="0" w:afterAutospacing="0"/>
            </w:pPr>
            <w:r>
              <w:rPr>
                <w:rFonts w:ascii="Calibri" w:hAnsi="Calibri"/>
                <w:color w:val="0F1111"/>
              </w:rPr>
              <w:t>ASUS TUF Gaming F15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DD872" w14:textId="7A1ED116"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35</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56022" w14:textId="77777777" w:rsidR="0036039F" w:rsidRDefault="0036039F">
            <w:pPr>
              <w:pStyle w:val="Normlnweb"/>
              <w:spacing w:before="0" w:beforeAutospacing="0" w:after="0" w:afterAutospacing="0"/>
            </w:pPr>
            <w:r>
              <w:rPr>
                <w:rFonts w:ascii="Calibri" w:hAnsi="Calibri"/>
                <w:color w:val="000000"/>
              </w:rPr>
              <w:t>shorturl.at/qxW24 </w:t>
            </w:r>
          </w:p>
        </w:tc>
      </w:tr>
      <w:tr w:rsidR="0036039F" w14:paraId="0FDB7412" w14:textId="77777777" w:rsidTr="0036039F">
        <w:trPr>
          <w:trHeight w:val="7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5B504B" w14:textId="77777777" w:rsidR="0036039F" w:rsidRDefault="0036039F">
            <w:pPr>
              <w:pStyle w:val="Normlnweb"/>
              <w:spacing w:before="0" w:beforeAutospacing="0" w:after="0" w:afterAutospacing="0"/>
            </w:pPr>
            <w:r>
              <w:rPr>
                <w:rFonts w:ascii="Calibri" w:hAnsi="Calibri"/>
                <w:color w:val="000000"/>
                <w:shd w:val="clear" w:color="auto" w:fill="FFFFFF"/>
              </w:rPr>
              <w:t>Stativ ke kameře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24449C" w14:textId="0B48432A"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3</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68D5B6" w14:textId="77777777" w:rsidR="0036039F" w:rsidRDefault="0036039F">
            <w:pPr>
              <w:pStyle w:val="Normlnweb"/>
              <w:spacing w:before="0" w:beforeAutospacing="0" w:after="0" w:afterAutospacing="0"/>
            </w:pPr>
            <w:r>
              <w:rPr>
                <w:rFonts w:ascii="Calibri" w:hAnsi="Calibri"/>
                <w:color w:val="000000"/>
              </w:rPr>
              <w:t>shorturl.at/</w:t>
            </w:r>
            <w:proofErr w:type="spellStart"/>
            <w:r>
              <w:rPr>
                <w:rFonts w:ascii="Calibri" w:hAnsi="Calibri"/>
                <w:color w:val="000000"/>
              </w:rPr>
              <w:t>efhzQ</w:t>
            </w:r>
            <w:proofErr w:type="spellEnd"/>
          </w:p>
        </w:tc>
      </w:tr>
      <w:tr w:rsidR="0036039F" w14:paraId="007D5620"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009EEB" w14:textId="77777777" w:rsidR="0036039F" w:rsidRDefault="0036039F">
            <w:pPr>
              <w:pStyle w:val="Normlnweb"/>
              <w:spacing w:before="0" w:beforeAutospacing="0" w:after="0" w:afterAutospacing="0"/>
            </w:pPr>
            <w:r>
              <w:rPr>
                <w:rFonts w:ascii="Calibri" w:hAnsi="Calibri"/>
                <w:color w:val="000000"/>
                <w:shd w:val="clear" w:color="auto" w:fill="FFFFFF"/>
              </w:rPr>
              <w:t>GoPro Max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D890B" w14:textId="6E4553A2"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13</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000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F4596" w14:textId="77777777" w:rsidR="0036039F" w:rsidRDefault="0036039F">
            <w:pPr>
              <w:pStyle w:val="Normlnweb"/>
              <w:spacing w:before="0" w:beforeAutospacing="0" w:after="0" w:afterAutospacing="0"/>
            </w:pPr>
            <w:r>
              <w:rPr>
                <w:rFonts w:ascii="Calibri" w:hAnsi="Calibri"/>
                <w:color w:val="000000"/>
              </w:rPr>
              <w:t>shorturl.at/</w:t>
            </w:r>
            <w:proofErr w:type="spellStart"/>
            <w:r>
              <w:rPr>
                <w:rFonts w:ascii="Calibri" w:hAnsi="Calibri"/>
                <w:color w:val="000000"/>
              </w:rPr>
              <w:t>mopxN</w:t>
            </w:r>
            <w:proofErr w:type="spellEnd"/>
          </w:p>
        </w:tc>
      </w:tr>
      <w:tr w:rsidR="0036039F" w14:paraId="07C64067"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DB9CD" w14:textId="77777777" w:rsidR="0036039F" w:rsidRDefault="0036039F">
            <w:pPr>
              <w:pStyle w:val="Normlnweb"/>
              <w:spacing w:before="0" w:beforeAutospacing="0" w:after="0" w:afterAutospacing="0"/>
            </w:pPr>
            <w:r>
              <w:rPr>
                <w:rFonts w:ascii="Calibri" w:hAnsi="Calibri"/>
                <w:color w:val="000000"/>
                <w:shd w:val="clear" w:color="auto" w:fill="FFFFFF"/>
              </w:rPr>
              <w:t>Akumulátor Sony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ADE5D0" w14:textId="74A66296"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1</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900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61090" w14:textId="77777777" w:rsidR="0036039F" w:rsidRDefault="0036039F">
            <w:pPr>
              <w:pStyle w:val="Normlnweb"/>
              <w:spacing w:before="0" w:beforeAutospacing="0" w:after="0" w:afterAutospacing="0"/>
            </w:pPr>
            <w:r>
              <w:rPr>
                <w:rFonts w:ascii="Calibri" w:hAnsi="Calibri"/>
                <w:color w:val="000000"/>
                <w:sz w:val="23"/>
                <w:szCs w:val="23"/>
              </w:rPr>
              <w:t>shorturl.at/hoMX9</w:t>
            </w:r>
          </w:p>
        </w:tc>
      </w:tr>
      <w:tr w:rsidR="0036039F" w14:paraId="0367FA9D" w14:textId="77777777" w:rsidTr="0036039F">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A16BF5" w14:textId="77777777" w:rsidR="0036039F" w:rsidRDefault="0036039F">
            <w:pPr>
              <w:pStyle w:val="Normlnweb"/>
              <w:spacing w:before="0" w:beforeAutospacing="0" w:after="0" w:afterAutospacing="0"/>
            </w:pPr>
            <w:r>
              <w:rPr>
                <w:rFonts w:ascii="Calibri" w:hAnsi="Calibri"/>
                <w:color w:val="000000"/>
                <w:shd w:val="clear" w:color="auto" w:fill="FFFFFF"/>
              </w:rPr>
              <w:t>Brašna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B78D37" w14:textId="2E2114B2" w:rsidR="0036039F" w:rsidRDefault="0036039F">
            <w:pPr>
              <w:pStyle w:val="Normlnweb"/>
              <w:spacing w:before="0" w:beforeAutospacing="0" w:after="0" w:afterAutospacing="0"/>
              <w:jc w:val="center"/>
            </w:pPr>
            <w:r>
              <w:rPr>
                <w:rFonts w:ascii="Calibri" w:hAnsi="Calibri"/>
                <w:color w:val="000000"/>
                <w:sz w:val="23"/>
                <w:szCs w:val="23"/>
                <w:shd w:val="clear" w:color="auto" w:fill="FFFFFF"/>
              </w:rPr>
              <w:t>1</w:t>
            </w:r>
            <w:r w:rsidR="00ED0667">
              <w:rPr>
                <w:rFonts w:ascii="Calibri" w:hAnsi="Calibri"/>
                <w:color w:val="000000"/>
                <w:sz w:val="23"/>
                <w:szCs w:val="23"/>
                <w:shd w:val="clear" w:color="auto" w:fill="FFFFFF"/>
              </w:rPr>
              <w:t xml:space="preserve"> </w:t>
            </w:r>
            <w:r>
              <w:rPr>
                <w:rFonts w:ascii="Calibri" w:hAnsi="Calibri"/>
                <w:color w:val="000000"/>
                <w:sz w:val="23"/>
                <w:szCs w:val="23"/>
                <w:shd w:val="clear" w:color="auto" w:fill="FFFFFF"/>
              </w:rPr>
              <w:t>100 Kč</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B15072" w14:textId="77777777" w:rsidR="0036039F" w:rsidRDefault="0036039F">
            <w:pPr>
              <w:pStyle w:val="Normlnweb"/>
              <w:spacing w:before="0" w:beforeAutospacing="0" w:after="0" w:afterAutospacing="0"/>
            </w:pPr>
            <w:r>
              <w:rPr>
                <w:rFonts w:ascii="Calibri" w:hAnsi="Calibri"/>
                <w:color w:val="000000"/>
                <w:sz w:val="23"/>
                <w:szCs w:val="23"/>
              </w:rPr>
              <w:t>shorturl.at/</w:t>
            </w:r>
            <w:proofErr w:type="spellStart"/>
            <w:r>
              <w:rPr>
                <w:rFonts w:ascii="Calibri" w:hAnsi="Calibri"/>
                <w:color w:val="000000"/>
                <w:sz w:val="23"/>
                <w:szCs w:val="23"/>
              </w:rPr>
              <w:t>guxOR</w:t>
            </w:r>
            <w:proofErr w:type="spellEnd"/>
          </w:p>
        </w:tc>
      </w:tr>
    </w:tbl>
    <w:p w14:paraId="4705FA4E" w14:textId="77777777" w:rsidR="0036039F" w:rsidRDefault="0036039F" w:rsidP="0036039F">
      <w:pPr>
        <w:spacing w:after="240"/>
      </w:pPr>
      <w:r>
        <w:br/>
      </w:r>
      <w:r>
        <w:br/>
      </w:r>
      <w:r>
        <w:br/>
      </w:r>
    </w:p>
    <w:p w14:paraId="4B604EB0" w14:textId="4FDBDA03" w:rsidR="0036039F" w:rsidRPr="002E0800" w:rsidRDefault="0036039F" w:rsidP="002E0800">
      <w:pPr>
        <w:pStyle w:val="Nadpis2"/>
      </w:pPr>
      <w:bookmarkStart w:id="10" w:name="_Toc117276349"/>
      <w:r w:rsidRPr="002E0800">
        <w:lastRenderedPageBreak/>
        <w:t>3D tiskárna</w:t>
      </w:r>
      <w:bookmarkEnd w:id="10"/>
    </w:p>
    <w:p w14:paraId="48B7934C" w14:textId="6920612B" w:rsidR="0036039F" w:rsidRDefault="0036039F" w:rsidP="00194740">
      <w:r>
        <w:br/>
      </w:r>
      <w:r w:rsidR="00194740">
        <w:rPr>
          <w:noProof/>
          <w:bdr w:val="none" w:sz="0" w:space="0" w:color="auto" w:frame="1"/>
          <w:lang w:eastAsia="cs-CZ"/>
        </w:rPr>
        <w:drawing>
          <wp:inline distT="0" distB="0" distL="0" distR="0" wp14:anchorId="1A3C9DBE" wp14:editId="227C43D0">
            <wp:extent cx="3219071" cy="5728854"/>
            <wp:effectExtent l="0" t="0" r="635" b="5715"/>
            <wp:docPr id="50" name="Obrázek 50" descr="https://lh4.googleusercontent.com/cRn66Qqot4EUjS_DSJy44G6JNhjhKysBo7Tv2v-JKCuS-8IQOVV2LjNxxZoSYwXc72PaA4483WcgqodPxCYjf8_iMuxWSEwDe6_XlD9exSRNtKz_VURUejo_ireRgEOXHVyqSPE2RTIwqIt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cRn66Qqot4EUjS_DSJy44G6JNhjhKysBo7Tv2v-JKCuS-8IQOVV2LjNxxZoSYwXc72PaA4483WcgqodPxCYjf8_iMuxWSEwDe6_XlD9exSRNtKz_VURUejo_ireRgEOXHVyqSPE2RTIwqItEc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41192" cy="5768222"/>
                    </a:xfrm>
                    <a:prstGeom prst="rect">
                      <a:avLst/>
                    </a:prstGeom>
                    <a:noFill/>
                    <a:ln>
                      <a:noFill/>
                    </a:ln>
                  </pic:spPr>
                </pic:pic>
              </a:graphicData>
            </a:graphic>
          </wp:inline>
        </w:drawing>
      </w:r>
    </w:p>
    <w:p w14:paraId="19094914" w14:textId="6540A55E" w:rsidR="0036039F" w:rsidRPr="002E0800" w:rsidRDefault="002E0800" w:rsidP="00194740">
      <w:pPr>
        <w:pStyle w:val="Normlnweb"/>
        <w:spacing w:before="0" w:beforeAutospacing="0" w:after="160" w:afterAutospacing="0"/>
        <w:jc w:val="both"/>
        <w:textAlignment w:val="baseline"/>
        <w:rPr>
          <w:rFonts w:ascii="Calibri" w:hAnsi="Calibri"/>
          <w:color w:val="000000"/>
        </w:rPr>
      </w:pPr>
      <w:r>
        <w:rPr>
          <w:rFonts w:ascii="Calibri" w:hAnsi="Calibri"/>
          <w:color w:val="000000"/>
        </w:rPr>
        <w:t>V rámci projektu</w:t>
      </w:r>
      <w:r w:rsidR="0036039F">
        <w:rPr>
          <w:rFonts w:ascii="Calibri" w:hAnsi="Calibri"/>
          <w:color w:val="000000"/>
        </w:rPr>
        <w:t xml:space="preserve"> byli</w:t>
      </w:r>
      <w:r>
        <w:rPr>
          <w:rFonts w:ascii="Calibri" w:hAnsi="Calibri"/>
          <w:color w:val="000000"/>
        </w:rPr>
        <w:t xml:space="preserve"> žáci</w:t>
      </w:r>
      <w:r w:rsidR="0036039F">
        <w:rPr>
          <w:rFonts w:ascii="Calibri" w:hAnsi="Calibri"/>
          <w:color w:val="000000"/>
        </w:rPr>
        <w:t xml:space="preserve"> seznámeni </w:t>
      </w:r>
      <w:r w:rsidR="0036039F" w:rsidRPr="002E0800">
        <w:rPr>
          <w:rFonts w:ascii="Calibri" w:hAnsi="Calibri"/>
          <w:color w:val="000000"/>
        </w:rPr>
        <w:t>s funkcí a využitím 3D tiskárny</w:t>
      </w:r>
      <w:r w:rsidR="00ED0667">
        <w:rPr>
          <w:rFonts w:ascii="Calibri" w:hAnsi="Calibri"/>
          <w:color w:val="000000"/>
        </w:rPr>
        <w:t>,</w:t>
      </w:r>
      <w:r w:rsidR="0036039F" w:rsidRPr="002E0800">
        <w:rPr>
          <w:rFonts w:ascii="Calibri" w:hAnsi="Calibri"/>
          <w:color w:val="000000"/>
        </w:rPr>
        <w:t xml:space="preserve"> a to nejen díky prezentaci uspořá</w:t>
      </w:r>
      <w:r>
        <w:rPr>
          <w:rFonts w:ascii="Calibri" w:hAnsi="Calibri"/>
          <w:color w:val="000000"/>
        </w:rPr>
        <w:t xml:space="preserve">dané v rámci projektu dvěma externími pracovníky z projektu </w:t>
      </w:r>
      <w:proofErr w:type="spellStart"/>
      <w:r>
        <w:rPr>
          <w:rFonts w:ascii="Calibri" w:hAnsi="Calibri"/>
          <w:color w:val="000000"/>
        </w:rPr>
        <w:t>DigiMe</w:t>
      </w:r>
      <w:proofErr w:type="spellEnd"/>
      <w:r>
        <w:rPr>
          <w:rFonts w:ascii="Calibri" w:hAnsi="Calibri"/>
          <w:color w:val="000000"/>
        </w:rPr>
        <w:t>, kteří žáky blíže seznámili s tímto</w:t>
      </w:r>
      <w:r w:rsidR="0036039F">
        <w:rPr>
          <w:rFonts w:ascii="Calibri" w:hAnsi="Calibri"/>
          <w:color w:val="000000"/>
        </w:rPr>
        <w:t xml:space="preserve"> přístrojem</w:t>
      </w:r>
      <w:r>
        <w:rPr>
          <w:rFonts w:ascii="Calibri" w:hAnsi="Calibri"/>
          <w:color w:val="000000"/>
        </w:rPr>
        <w:t>, který je na naší škole</w:t>
      </w:r>
      <w:r w:rsidR="0036039F">
        <w:rPr>
          <w:rFonts w:ascii="Calibri" w:hAnsi="Calibri"/>
          <w:color w:val="000000"/>
        </w:rPr>
        <w:t> v učebně informatiky. Tiskárna byla využita </w:t>
      </w:r>
      <w:r>
        <w:rPr>
          <w:rFonts w:ascii="Calibri" w:hAnsi="Calibri"/>
          <w:color w:val="000000"/>
        </w:rPr>
        <w:t>nejen v rámci projektu, ale</w:t>
      </w:r>
      <w:r w:rsidR="0036039F">
        <w:rPr>
          <w:rFonts w:ascii="Calibri" w:hAnsi="Calibri"/>
          <w:color w:val="000000"/>
        </w:rPr>
        <w:t xml:space="preserve"> máme díky ní zhotovené např</w:t>
      </w:r>
      <w:r w:rsidR="00ED0667">
        <w:rPr>
          <w:rFonts w:ascii="Calibri" w:hAnsi="Calibri"/>
          <w:color w:val="000000"/>
        </w:rPr>
        <w:t>.</w:t>
      </w:r>
      <w:r w:rsidR="0036039F">
        <w:rPr>
          <w:rFonts w:ascii="Calibri" w:hAnsi="Calibri"/>
          <w:color w:val="000000"/>
        </w:rPr>
        <w:t xml:space="preserve"> jm</w:t>
      </w:r>
      <w:r>
        <w:rPr>
          <w:rFonts w:ascii="Calibri" w:hAnsi="Calibri"/>
          <w:color w:val="000000"/>
        </w:rPr>
        <w:t>enovky na dveřích kabinetů</w:t>
      </w:r>
      <w:r w:rsidR="0036039F">
        <w:rPr>
          <w:rFonts w:ascii="Calibri" w:hAnsi="Calibri"/>
          <w:color w:val="000000"/>
        </w:rPr>
        <w:t xml:space="preserve"> učitelů</w:t>
      </w:r>
      <w:r>
        <w:rPr>
          <w:rFonts w:ascii="Calibri" w:hAnsi="Calibri"/>
          <w:color w:val="000000"/>
        </w:rPr>
        <w:t xml:space="preserve"> a učeben</w:t>
      </w:r>
      <w:r w:rsidR="0036039F">
        <w:rPr>
          <w:rFonts w:ascii="Calibri" w:hAnsi="Calibri"/>
          <w:color w:val="000000"/>
        </w:rPr>
        <w:t>.</w:t>
      </w:r>
    </w:p>
    <w:p w14:paraId="14453B31" w14:textId="77777777" w:rsidR="0036039F" w:rsidRDefault="0036039F" w:rsidP="0036039F">
      <w:pPr>
        <w:spacing w:after="240"/>
      </w:pPr>
    </w:p>
    <w:p w14:paraId="3EFC8B40" w14:textId="46514DFF" w:rsidR="0036039F" w:rsidRDefault="0036039F" w:rsidP="002E0800">
      <w:pPr>
        <w:pStyle w:val="Nadpis2"/>
      </w:pPr>
      <w:bookmarkStart w:id="11" w:name="_Toc117276350"/>
      <w:r>
        <w:lastRenderedPageBreak/>
        <w:t>Dron</w:t>
      </w:r>
      <w:bookmarkEnd w:id="11"/>
    </w:p>
    <w:p w14:paraId="1DDF57DB" w14:textId="77777777" w:rsidR="002E0800" w:rsidRDefault="002E0800" w:rsidP="002E0800">
      <w:pPr>
        <w:pStyle w:val="Normlnweb"/>
        <w:spacing w:before="0" w:beforeAutospacing="0" w:after="160" w:afterAutospacing="0"/>
        <w:ind w:left="720"/>
        <w:textAlignment w:val="baseline"/>
        <w:rPr>
          <w:rFonts w:ascii="Calibri" w:hAnsi="Calibri"/>
          <w:color w:val="000000"/>
        </w:rPr>
      </w:pPr>
      <w:r>
        <w:rPr>
          <w:noProof/>
          <w:bdr w:val="none" w:sz="0" w:space="0" w:color="auto" w:frame="1"/>
        </w:rPr>
        <w:drawing>
          <wp:inline distT="0" distB="0" distL="0" distR="0" wp14:anchorId="67BD8BBA" wp14:editId="6DA65554">
            <wp:extent cx="3329940" cy="3329940"/>
            <wp:effectExtent l="0" t="0" r="3810" b="3810"/>
            <wp:docPr id="49" name="Obrázek 49" descr="https://lh3.googleusercontent.com/Fw2Rv-rl1iPDG7mgH-A476YRqgGLtj2cttu4OJhq8pstIxKMwUHBHv3RrNoouDfrr-dSZcdR84IF_fuAb3JC8f3NvfXBvlFF0agxGZIzXEPO3CJb1x1EFZgqclcZ_U6Ib2t4DKY5kc4dW9vt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Fw2Rv-rl1iPDG7mgH-A476YRqgGLtj2cttu4OJhq8pstIxKMwUHBHv3RrNoouDfrr-dSZcdR84IF_fuAb3JC8f3NvfXBvlFF0agxGZIzXEPO3CJb1x1EFZgqclcZ_U6Ib2t4DKY5kc4dW9vtW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29940" cy="3329940"/>
                    </a:xfrm>
                    <a:prstGeom prst="rect">
                      <a:avLst/>
                    </a:prstGeom>
                    <a:noFill/>
                    <a:ln>
                      <a:noFill/>
                    </a:ln>
                  </pic:spPr>
                </pic:pic>
              </a:graphicData>
            </a:graphic>
          </wp:inline>
        </w:drawing>
      </w:r>
    </w:p>
    <w:p w14:paraId="796A446F" w14:textId="56CA50A0" w:rsidR="0036039F" w:rsidRDefault="0036039F" w:rsidP="00194740">
      <w:pPr>
        <w:pStyle w:val="Normlnweb"/>
        <w:spacing w:before="0" w:beforeAutospacing="0" w:after="160" w:afterAutospacing="0"/>
        <w:ind w:left="360"/>
        <w:jc w:val="both"/>
        <w:textAlignment w:val="baseline"/>
        <w:rPr>
          <w:rFonts w:ascii="Calibri" w:hAnsi="Calibri"/>
          <w:color w:val="000000"/>
        </w:rPr>
      </w:pPr>
      <w:r>
        <w:rPr>
          <w:rFonts w:ascii="Calibri" w:hAnsi="Calibri"/>
          <w:color w:val="000000"/>
        </w:rPr>
        <w:t xml:space="preserve">Jako </w:t>
      </w:r>
      <w:r w:rsidR="00ED0667">
        <w:rPr>
          <w:rFonts w:ascii="Calibri" w:hAnsi="Calibri"/>
          <w:color w:val="000000"/>
        </w:rPr>
        <w:t xml:space="preserve">s </w:t>
      </w:r>
      <w:r>
        <w:rPr>
          <w:rFonts w:ascii="Calibri" w:hAnsi="Calibri"/>
          <w:color w:val="000000"/>
        </w:rPr>
        <w:t>další</w:t>
      </w:r>
      <w:r w:rsidR="00ED0667">
        <w:rPr>
          <w:rFonts w:ascii="Calibri" w:hAnsi="Calibri"/>
          <w:color w:val="000000"/>
        </w:rPr>
        <w:t>m</w:t>
      </w:r>
      <w:r>
        <w:rPr>
          <w:rFonts w:ascii="Calibri" w:hAnsi="Calibri"/>
          <w:color w:val="000000"/>
        </w:rPr>
        <w:t xml:space="preserve"> z technických vybavení nám bylo umožněno v rámci projektu se</w:t>
      </w:r>
      <w:r w:rsidR="002E0800">
        <w:rPr>
          <w:rFonts w:ascii="Calibri" w:hAnsi="Calibri"/>
          <w:color w:val="000000"/>
        </w:rPr>
        <w:t xml:space="preserve"> </w:t>
      </w:r>
      <w:r w:rsidR="009D0044">
        <w:rPr>
          <w:rFonts w:ascii="Calibri" w:hAnsi="Calibri"/>
          <w:color w:val="000000"/>
        </w:rPr>
        <w:t>seznámit s</w:t>
      </w:r>
      <w:r>
        <w:rPr>
          <w:rFonts w:ascii="Calibri" w:hAnsi="Calibri"/>
          <w:color w:val="000000"/>
        </w:rPr>
        <w:t xml:space="preserve"> dronem. Využili jsme jej hlavně na natočení virtuální prohlídky školy a záběrů z větší výšky jako například škol</w:t>
      </w:r>
      <w:r w:rsidR="00ED0667">
        <w:rPr>
          <w:rFonts w:ascii="Calibri" w:hAnsi="Calibri"/>
          <w:color w:val="000000"/>
        </w:rPr>
        <w:t>a</w:t>
      </w:r>
      <w:r>
        <w:rPr>
          <w:rFonts w:ascii="Calibri" w:hAnsi="Calibri"/>
          <w:color w:val="000000"/>
        </w:rPr>
        <w:t xml:space="preserve"> z ptačí perspektivy nebo jiné doplňující záběry třeba ze školní tělocvičny a</w:t>
      </w:r>
      <w:r w:rsidR="00ED0667">
        <w:rPr>
          <w:rFonts w:ascii="Calibri" w:hAnsi="Calibri"/>
          <w:color w:val="000000"/>
        </w:rPr>
        <w:t>pod</w:t>
      </w:r>
      <w:r>
        <w:rPr>
          <w:rFonts w:ascii="Calibri" w:hAnsi="Calibri"/>
          <w:color w:val="000000"/>
        </w:rPr>
        <w:t>.</w:t>
      </w:r>
    </w:p>
    <w:p w14:paraId="0D7E6B8E" w14:textId="24CB3217" w:rsidR="009D0044" w:rsidRDefault="009D0044" w:rsidP="002E0800">
      <w:pPr>
        <w:pStyle w:val="Normlnweb"/>
        <w:spacing w:before="0" w:beforeAutospacing="0" w:after="160" w:afterAutospacing="0"/>
        <w:ind w:left="360"/>
        <w:textAlignment w:val="baseline"/>
        <w:rPr>
          <w:rFonts w:ascii="Calibri" w:hAnsi="Calibri"/>
          <w:color w:val="000000"/>
        </w:rPr>
      </w:pPr>
    </w:p>
    <w:p w14:paraId="224D7320" w14:textId="0A6C3BEC" w:rsidR="009D0044" w:rsidRDefault="009D0044" w:rsidP="009D0044">
      <w:pPr>
        <w:pStyle w:val="Nadpis2"/>
      </w:pPr>
      <w:bookmarkStart w:id="12" w:name="_Toc117276351"/>
      <w:r>
        <w:lastRenderedPageBreak/>
        <w:t xml:space="preserve">Notebook </w:t>
      </w:r>
      <w:proofErr w:type="spellStart"/>
      <w:r>
        <w:t>Asus</w:t>
      </w:r>
      <w:bookmarkEnd w:id="12"/>
      <w:proofErr w:type="spellEnd"/>
    </w:p>
    <w:p w14:paraId="7543935A" w14:textId="44E535B4" w:rsidR="009D0044" w:rsidRDefault="009D0044" w:rsidP="009D0044">
      <w:r>
        <w:rPr>
          <w:noProof/>
          <w:bdr w:val="none" w:sz="0" w:space="0" w:color="auto" w:frame="1"/>
          <w:lang w:eastAsia="cs-CZ"/>
        </w:rPr>
        <w:drawing>
          <wp:inline distT="0" distB="0" distL="0" distR="0" wp14:anchorId="030CC461" wp14:editId="1BD66866">
            <wp:extent cx="3451860" cy="2545080"/>
            <wp:effectExtent l="0" t="0" r="0" b="7620"/>
            <wp:docPr id="61" name="Obrázek 61" descr="https://lh6.googleusercontent.com/lM9YBI6MTQ29hdEYPsuX1DUmGx86-VgaNZFqLe7CVENUsOgH1Q6-it2ICKoGgvhU0QZrgxHHIYN46U0FC_Mv-3E7FrqllEj9twgoTocPFzFyYpaSvKf0EDKIdIHV_3NK7RhMx_7I8Muk5DwV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lM9YBI6MTQ29hdEYPsuX1DUmGx86-VgaNZFqLe7CVENUsOgH1Q6-it2ICKoGgvhU0QZrgxHHIYN46U0FC_Mv-3E7FrqllEj9twgoTocPFzFyYpaSvKf0EDKIdIHV_3NK7RhMx_7I8Muk5DwVN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51860" cy="2545080"/>
                    </a:xfrm>
                    <a:prstGeom prst="rect">
                      <a:avLst/>
                    </a:prstGeom>
                    <a:noFill/>
                    <a:ln>
                      <a:noFill/>
                    </a:ln>
                  </pic:spPr>
                </pic:pic>
              </a:graphicData>
            </a:graphic>
          </wp:inline>
        </w:drawing>
      </w:r>
    </w:p>
    <w:p w14:paraId="284A1714" w14:textId="4A895A7E" w:rsidR="009D0044" w:rsidRDefault="009D0044" w:rsidP="009D0044">
      <w:pPr>
        <w:rPr>
          <w:sz w:val="24"/>
          <w:szCs w:val="24"/>
        </w:rPr>
      </w:pPr>
      <w:r w:rsidRPr="009D0044">
        <w:rPr>
          <w:sz w:val="24"/>
          <w:szCs w:val="24"/>
        </w:rPr>
        <w:t xml:space="preserve">Byl využit na ukládání, </w:t>
      </w:r>
      <w:r w:rsidR="00605B5C">
        <w:rPr>
          <w:sz w:val="24"/>
          <w:szCs w:val="24"/>
        </w:rPr>
        <w:t>úpravu</w:t>
      </w:r>
      <w:r w:rsidRPr="009D0044">
        <w:rPr>
          <w:sz w:val="24"/>
          <w:szCs w:val="24"/>
        </w:rPr>
        <w:t xml:space="preserve"> fotek a </w:t>
      </w:r>
      <w:r w:rsidR="00605B5C">
        <w:rPr>
          <w:sz w:val="24"/>
          <w:szCs w:val="24"/>
        </w:rPr>
        <w:t xml:space="preserve">střihání </w:t>
      </w:r>
      <w:r w:rsidRPr="009D0044">
        <w:rPr>
          <w:sz w:val="24"/>
          <w:szCs w:val="24"/>
        </w:rPr>
        <w:t>vide</w:t>
      </w:r>
      <w:r w:rsidR="00605B5C">
        <w:rPr>
          <w:sz w:val="24"/>
          <w:szCs w:val="24"/>
        </w:rPr>
        <w:t>í</w:t>
      </w:r>
      <w:r w:rsidRPr="009D0044">
        <w:rPr>
          <w:sz w:val="24"/>
          <w:szCs w:val="24"/>
        </w:rPr>
        <w:t>.</w:t>
      </w:r>
    </w:p>
    <w:p w14:paraId="054112E4" w14:textId="72BDD279" w:rsidR="009D0044" w:rsidRDefault="009D0044" w:rsidP="009D0044">
      <w:pPr>
        <w:pStyle w:val="Nadpis2"/>
      </w:pPr>
      <w:bookmarkStart w:id="13" w:name="_Toc117276352"/>
      <w:r>
        <w:t>Kamera, fotoaparát a GoPro kamera</w:t>
      </w:r>
      <w:bookmarkEnd w:id="13"/>
    </w:p>
    <w:p w14:paraId="77406E2E" w14:textId="77777777" w:rsidR="009D0044" w:rsidRPr="009D0044" w:rsidRDefault="009D0044" w:rsidP="009D0044"/>
    <w:p w14:paraId="55A48FB5" w14:textId="0B91B812" w:rsidR="009D0044" w:rsidRDefault="009D0044" w:rsidP="009D0044">
      <w:pPr>
        <w:rPr>
          <w:noProof/>
          <w:bdr w:val="none" w:sz="0" w:space="0" w:color="auto" w:frame="1"/>
          <w:lang w:eastAsia="cs-CZ"/>
        </w:rPr>
      </w:pPr>
      <w:r>
        <w:rPr>
          <w:noProof/>
          <w:bdr w:val="none" w:sz="0" w:space="0" w:color="auto" w:frame="1"/>
          <w:lang w:eastAsia="cs-CZ"/>
        </w:rPr>
        <w:lastRenderedPageBreak/>
        <w:drawing>
          <wp:inline distT="0" distB="0" distL="0" distR="0" wp14:anchorId="54D66FD9" wp14:editId="418DA9F4">
            <wp:extent cx="1996440" cy="1455420"/>
            <wp:effectExtent l="0" t="0" r="3810" b="0"/>
            <wp:docPr id="62" name="Obrázek 62" descr="https://lh6.googleusercontent.com/pwtDwJxO_voSky54wIPUFHdzv5Vadq6zntHrijfKs8i076p7QewVPiL9FBcL6PHf0IQt-pZstLTEQ7bvEq49tH5_xHaUlYvYjsmJU1bhgdgZ_IB_XlJ98ONjqkJDyhfNfCvoFkkIRHGFVpR5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pwtDwJxO_voSky54wIPUFHdzv5Vadq6zntHrijfKs8i076p7QewVPiL9FBcL6PHf0IQt-pZstLTEQ7bvEq49tH5_xHaUlYvYjsmJU1bhgdgZ_IB_XlJ98ONjqkJDyhfNfCvoFkkIRHGFVpR5h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96440" cy="1455420"/>
                    </a:xfrm>
                    <a:prstGeom prst="rect">
                      <a:avLst/>
                    </a:prstGeom>
                    <a:noFill/>
                    <a:ln>
                      <a:noFill/>
                    </a:ln>
                  </pic:spPr>
                </pic:pic>
              </a:graphicData>
            </a:graphic>
          </wp:inline>
        </w:drawing>
      </w:r>
      <w:r>
        <w:rPr>
          <w:noProof/>
          <w:bdr w:val="none" w:sz="0" w:space="0" w:color="auto" w:frame="1"/>
          <w:lang w:eastAsia="cs-CZ"/>
        </w:rPr>
        <w:t xml:space="preserve">          </w:t>
      </w:r>
      <w:r>
        <w:rPr>
          <w:noProof/>
          <w:bdr w:val="none" w:sz="0" w:space="0" w:color="auto" w:frame="1"/>
          <w:lang w:eastAsia="cs-CZ"/>
        </w:rPr>
        <w:drawing>
          <wp:inline distT="0" distB="0" distL="0" distR="0" wp14:anchorId="1C35D9CF" wp14:editId="58F196C7">
            <wp:extent cx="1981200" cy="1981200"/>
            <wp:effectExtent l="0" t="0" r="0" b="0"/>
            <wp:docPr id="63" name="Obrázek 63" descr="https://lh6.googleusercontent.com/M1t61XF4nshT0R4RCY-I9Nr8fpRbZbMvcXcLNNj5jWE3zfZbskp3pfGTnsSRBIDsJNys4j9E6QPTJyVjkWhIS2ILwMOqF3009AbtP1_pXsmosyB2nEXSaZOI4FCy1VqVr06wlQknSN3Y9v3Q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1t61XF4nshT0R4RCY-I9Nr8fpRbZbMvcXcLNNj5jWE3zfZbskp3pfGTnsSRBIDsJNys4j9E6QPTJyVjkWhIS2ILwMOqF3009AbtP1_pXsmosyB2nEXSaZOI4FCy1VqVr06wlQknSN3Y9v3Q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r>
        <w:rPr>
          <w:noProof/>
          <w:bdr w:val="none" w:sz="0" w:space="0" w:color="auto" w:frame="1"/>
          <w:lang w:eastAsia="cs-CZ"/>
        </w:rPr>
        <w:t xml:space="preserve">    </w:t>
      </w:r>
      <w:r>
        <w:rPr>
          <w:noProof/>
          <w:bdr w:val="none" w:sz="0" w:space="0" w:color="auto" w:frame="1"/>
          <w:lang w:eastAsia="cs-CZ"/>
        </w:rPr>
        <w:drawing>
          <wp:inline distT="0" distB="0" distL="0" distR="0" wp14:anchorId="3A6C9291" wp14:editId="723F905A">
            <wp:extent cx="1981200" cy="1981200"/>
            <wp:effectExtent l="0" t="0" r="0" b="0"/>
            <wp:docPr id="64" name="Obrázek 64" descr="https://lh4.googleusercontent.com/09wCrwKW2IbjOkV9WQYYKUUEAwz1OfJhZ7OcAJttNubB7mYJ9bVsXXaoQcF3_BNKBI-eNJ1y68aAikwniLp1XzangUH0TJEtBPrAp3Dt-C0qwwGrkClnLn8KVxv-hT38ti63-zRatlfh_FP7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09wCrwKW2IbjOkV9WQYYKUUEAwz1OfJhZ7OcAJttNubB7mYJ9bVsXXaoQcF3_BNKBI-eNJ1y68aAikwniLp1XzangUH0TJEtBPrAp3Dt-C0qwwGrkClnLn8KVxv-hT38ti63-zRatlfh_FP7I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1EEC426B" w14:textId="3E9D12DF" w:rsidR="009D0044" w:rsidRPr="009D0044" w:rsidRDefault="009D0044" w:rsidP="009D0044">
      <w:r>
        <w:rPr>
          <w:noProof/>
          <w:bdr w:val="none" w:sz="0" w:space="0" w:color="auto" w:frame="1"/>
          <w:lang w:eastAsia="cs-CZ"/>
        </w:rPr>
        <w:t>Zařízení bylo vyu</w:t>
      </w:r>
      <w:r w:rsidR="00605B5C">
        <w:rPr>
          <w:noProof/>
          <w:bdr w:val="none" w:sz="0" w:space="0" w:color="auto" w:frame="1"/>
          <w:lang w:eastAsia="cs-CZ"/>
        </w:rPr>
        <w:t>ž</w:t>
      </w:r>
      <w:r>
        <w:rPr>
          <w:noProof/>
          <w:bdr w:val="none" w:sz="0" w:space="0" w:color="auto" w:frame="1"/>
          <w:lang w:eastAsia="cs-CZ"/>
        </w:rPr>
        <w:t>ito pro pořízení fotek a video záznamu.</w:t>
      </w:r>
    </w:p>
    <w:p w14:paraId="05C2690D" w14:textId="77777777" w:rsidR="009D0044" w:rsidRPr="009D0044" w:rsidRDefault="009D0044" w:rsidP="009D0044">
      <w:pPr>
        <w:rPr>
          <w:sz w:val="24"/>
          <w:szCs w:val="24"/>
        </w:rPr>
      </w:pPr>
    </w:p>
    <w:p w14:paraId="7CD0515A" w14:textId="77777777" w:rsidR="0036039F" w:rsidRDefault="0036039F" w:rsidP="009D0044">
      <w:pPr>
        <w:pStyle w:val="Nadpis1"/>
      </w:pPr>
      <w:bookmarkStart w:id="14" w:name="_Toc117276353"/>
      <w:r>
        <w:t>Vytvoření promo videa o škole</w:t>
      </w:r>
      <w:bookmarkEnd w:id="14"/>
    </w:p>
    <w:p w14:paraId="5ECDF3C9" w14:textId="77777777" w:rsidR="0036039F" w:rsidRDefault="0036039F" w:rsidP="009D0044">
      <w:pPr>
        <w:pStyle w:val="Nadpis2"/>
      </w:pPr>
      <w:bookmarkStart w:id="15" w:name="_Toc117276354"/>
      <w:r>
        <w:t>Proces vytváření</w:t>
      </w:r>
      <w:bookmarkEnd w:id="15"/>
    </w:p>
    <w:p w14:paraId="10719913" w14:textId="02E90E8A" w:rsidR="00456231" w:rsidRDefault="0036039F" w:rsidP="00194740">
      <w:pPr>
        <w:pStyle w:val="Normlnweb"/>
        <w:spacing w:before="0" w:beforeAutospacing="0" w:after="160" w:afterAutospacing="0"/>
        <w:jc w:val="both"/>
        <w:rPr>
          <w:rFonts w:ascii="Calibri" w:hAnsi="Calibri"/>
          <w:color w:val="000000"/>
        </w:rPr>
      </w:pPr>
      <w:r>
        <w:rPr>
          <w:rFonts w:ascii="Calibri" w:hAnsi="Calibri"/>
          <w:color w:val="000000"/>
        </w:rPr>
        <w:t xml:space="preserve">Jedním z našich úkolů bylo vytvořit promo informační video ohledně naší školy. Video bylo vytvořeno za pomocí našich digitálních inteligentních přístrojů pořízených z </w:t>
      </w:r>
      <w:proofErr w:type="spellStart"/>
      <w:r>
        <w:rPr>
          <w:rFonts w:ascii="Calibri" w:hAnsi="Calibri"/>
          <w:color w:val="000000"/>
        </w:rPr>
        <w:t>DigiMe</w:t>
      </w:r>
      <w:proofErr w:type="spellEnd"/>
      <w:r>
        <w:rPr>
          <w:rFonts w:ascii="Calibri" w:hAnsi="Calibri"/>
          <w:color w:val="000000"/>
        </w:rPr>
        <w:t xml:space="preserve"> dotace. Například dron, kterým jsme natočili školu </w:t>
      </w:r>
      <w:r w:rsidR="00605B5C">
        <w:rPr>
          <w:rFonts w:ascii="Calibri" w:hAnsi="Calibri"/>
          <w:color w:val="000000"/>
        </w:rPr>
        <w:t>ze vzduchu</w:t>
      </w:r>
      <w:r w:rsidR="0018207A">
        <w:rPr>
          <w:rFonts w:ascii="Calibri" w:hAnsi="Calibri"/>
          <w:color w:val="000000"/>
        </w:rPr>
        <w:t>,</w:t>
      </w:r>
      <w:r>
        <w:rPr>
          <w:rFonts w:ascii="Calibri" w:hAnsi="Calibri"/>
          <w:color w:val="000000"/>
        </w:rPr>
        <w:t xml:space="preserve"> nebo stojan s kamerou byl použit třeba</w:t>
      </w:r>
      <w:r w:rsidR="00456231">
        <w:rPr>
          <w:rFonts w:ascii="Calibri" w:hAnsi="Calibri"/>
          <w:color w:val="000000"/>
        </w:rPr>
        <w:t xml:space="preserve"> </w:t>
      </w:r>
      <w:r>
        <w:rPr>
          <w:rFonts w:ascii="Calibri" w:hAnsi="Calibri"/>
          <w:color w:val="000000"/>
        </w:rPr>
        <w:t>na natočení záznamů z vyučovacích hodin aj. </w:t>
      </w:r>
    </w:p>
    <w:p w14:paraId="7BA5E204" w14:textId="08E3D784" w:rsidR="00456231" w:rsidRDefault="0036039F" w:rsidP="00456231">
      <w:pPr>
        <w:pStyle w:val="Normlnweb"/>
        <w:spacing w:before="0" w:beforeAutospacing="0" w:after="160" w:afterAutospacing="0"/>
      </w:pPr>
      <w:r>
        <w:rPr>
          <w:noProof/>
          <w:bdr w:val="none" w:sz="0" w:space="0" w:color="auto" w:frame="1"/>
        </w:rPr>
        <w:lastRenderedPageBreak/>
        <w:drawing>
          <wp:inline distT="0" distB="0" distL="0" distR="0" wp14:anchorId="544E1747" wp14:editId="379DA68D">
            <wp:extent cx="4052455" cy="2270282"/>
            <wp:effectExtent l="0" t="0" r="5715" b="0"/>
            <wp:docPr id="48" name="Obrázek 48" descr="https://lh5.googleusercontent.com/yAnh8gHmbfYPiJFB8gCSGyB0Ym1tVzP9UmgU00Ht7ddZ_YlULn3kuIIf5yPUS6qtB_gJmTFEwJq5zC6lR9zFky8f7hj5OiO_bvaAW13-ml5MUVmyGWD_OgPwsZ2RvzyH4EaRg0FBqx27MTc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yAnh8gHmbfYPiJFB8gCSGyB0Ym1tVzP9UmgU00Ht7ddZ_YlULn3kuIIf5yPUS6qtB_gJmTFEwJq5zC6lR9zFky8f7hj5OiO_bvaAW13-ml5MUVmyGWD_OgPwsZ2RvzyH4EaRg0FBqx27MTcRa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75994" cy="2283469"/>
                    </a:xfrm>
                    <a:prstGeom prst="rect">
                      <a:avLst/>
                    </a:prstGeom>
                    <a:noFill/>
                    <a:ln>
                      <a:noFill/>
                    </a:ln>
                  </pic:spPr>
                </pic:pic>
              </a:graphicData>
            </a:graphic>
          </wp:inline>
        </w:drawing>
      </w:r>
    </w:p>
    <w:p w14:paraId="1B363033" w14:textId="77777777" w:rsidR="00456231" w:rsidRDefault="0036039F" w:rsidP="00456231">
      <w:pPr>
        <w:pStyle w:val="Normlnweb"/>
        <w:spacing w:before="0" w:beforeAutospacing="0" w:after="160" w:afterAutospacing="0"/>
      </w:pPr>
      <w:r>
        <w:br/>
      </w:r>
      <w:r>
        <w:rPr>
          <w:noProof/>
          <w:bdr w:val="none" w:sz="0" w:space="0" w:color="auto" w:frame="1"/>
        </w:rPr>
        <w:drawing>
          <wp:inline distT="0" distB="0" distL="0" distR="0" wp14:anchorId="52DFCEBE" wp14:editId="01A2F75A">
            <wp:extent cx="4058619" cy="2286000"/>
            <wp:effectExtent l="0" t="0" r="0" b="0"/>
            <wp:docPr id="47" name="Obrázek 47" descr="https://lh5.googleusercontent.com/Z8Sys1RPBZxPU3MmNsmOT7NxfGeDEjaljvLGCxydGxh_V9UeGOd_t81e4UPXPliV_-cvbcJYd7itmrPGLFzrOKxyNZmk1_T_fhw2QPe3y87TIREyLysGoxWarVhe1Unwd-P_VUr5793JQfVB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8Sys1RPBZxPU3MmNsmOT7NxfGeDEjaljvLGCxydGxh_V9UeGOd_t81e4UPXPliV_-cvbcJYd7itmrPGLFzrOKxyNZmk1_T_fhw2QPe3y87TIREyLysGoxWarVhe1Unwd-P_VUr5793JQfVBq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78254" cy="2297059"/>
                    </a:xfrm>
                    <a:prstGeom prst="rect">
                      <a:avLst/>
                    </a:prstGeom>
                    <a:noFill/>
                    <a:ln>
                      <a:noFill/>
                    </a:ln>
                  </pic:spPr>
                </pic:pic>
              </a:graphicData>
            </a:graphic>
          </wp:inline>
        </w:drawing>
      </w:r>
      <w:r w:rsidR="00456231">
        <w:br/>
      </w:r>
      <w:r>
        <w:br/>
      </w:r>
      <w:r>
        <w:rPr>
          <w:noProof/>
          <w:bdr w:val="none" w:sz="0" w:space="0" w:color="auto" w:frame="1"/>
        </w:rPr>
        <w:drawing>
          <wp:inline distT="0" distB="0" distL="0" distR="0" wp14:anchorId="6F0B2198" wp14:editId="3317640A">
            <wp:extent cx="4058285" cy="2293402"/>
            <wp:effectExtent l="0" t="0" r="0" b="0"/>
            <wp:docPr id="46" name="Obrázek 46" descr="https://lh6.googleusercontent.com/iminlwhX3KiJpiqMwnSTfptZC1dXegW0WICLtPKp-ARQm1RItHdZyuXK4y5XIYXV8DN8ww52CTcUi7CKarIhkEIZeeQheA6jq5kp0hcKJp1lJ6tQqIQjOkhLxAcNK_vSSu3jHZwMaBV8IV0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iminlwhX3KiJpiqMwnSTfptZC1dXegW0WICLtPKp-ARQm1RItHdZyuXK4y5XIYXV8DN8ww52CTcUi7CKarIhkEIZeeQheA6jq5kp0hcKJp1lJ6tQqIQjOkhLxAcNK_vSSu3jHZwMaBV8IV0iN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242" cy="2309201"/>
                    </a:xfrm>
                    <a:prstGeom prst="rect">
                      <a:avLst/>
                    </a:prstGeom>
                    <a:noFill/>
                    <a:ln>
                      <a:noFill/>
                    </a:ln>
                  </pic:spPr>
                </pic:pic>
              </a:graphicData>
            </a:graphic>
          </wp:inline>
        </w:drawing>
      </w:r>
    </w:p>
    <w:p w14:paraId="42796589" w14:textId="77777777" w:rsidR="0018207A" w:rsidRDefault="0036039F" w:rsidP="00456231">
      <w:pPr>
        <w:pStyle w:val="Normlnweb"/>
        <w:spacing w:before="0" w:beforeAutospacing="0" w:after="160" w:afterAutospacing="0"/>
      </w:pPr>
      <w:r>
        <w:lastRenderedPageBreak/>
        <w:br/>
      </w:r>
      <w:r>
        <w:rPr>
          <w:noProof/>
          <w:bdr w:val="none" w:sz="0" w:space="0" w:color="auto" w:frame="1"/>
        </w:rPr>
        <w:drawing>
          <wp:inline distT="0" distB="0" distL="0" distR="0" wp14:anchorId="1914A481" wp14:editId="25545B61">
            <wp:extent cx="4072890" cy="2293380"/>
            <wp:effectExtent l="0" t="0" r="3810" b="0"/>
            <wp:docPr id="45" name="Obrázek 45" descr="https://lh4.googleusercontent.com/W2-6X_UzyFKVzqnIbLE6lUUn1dt3Wtz1SuUtu6zidNN454bWtgy9KtG7cmkvMDyvPa7NfEXb-7YC7O2GKWbkkAQJkOCEmKEvevLcSf49UztuWHMpEUTqgvhcC1fiVW7nwp_t-F6HyHWhJLUL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W2-6X_UzyFKVzqnIbLE6lUUn1dt3Wtz1SuUtu6zidNN454bWtgy9KtG7cmkvMDyvPa7NfEXb-7YC7O2GKWbkkAQJkOCEmKEvevLcSf49UztuWHMpEUTqgvhcC1fiVW7nwp_t-F6HyHWhJLULS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8550" cy="2319090"/>
                    </a:xfrm>
                    <a:prstGeom prst="rect">
                      <a:avLst/>
                    </a:prstGeom>
                    <a:noFill/>
                    <a:ln>
                      <a:noFill/>
                    </a:ln>
                  </pic:spPr>
                </pic:pic>
              </a:graphicData>
            </a:graphic>
          </wp:inline>
        </w:drawing>
      </w:r>
    </w:p>
    <w:p w14:paraId="6D44259D" w14:textId="64D1CD67" w:rsidR="00456231" w:rsidRDefault="0036039F" w:rsidP="00456231">
      <w:pPr>
        <w:pStyle w:val="Normlnweb"/>
        <w:spacing w:before="0" w:beforeAutospacing="0" w:after="160" w:afterAutospacing="0"/>
      </w:pPr>
      <w:r>
        <w:br/>
      </w:r>
      <w:r>
        <w:rPr>
          <w:noProof/>
          <w:bdr w:val="none" w:sz="0" w:space="0" w:color="auto" w:frame="1"/>
        </w:rPr>
        <w:drawing>
          <wp:inline distT="0" distB="0" distL="0" distR="0" wp14:anchorId="47F7AC13" wp14:editId="6B1E74DE">
            <wp:extent cx="4073237" cy="2296371"/>
            <wp:effectExtent l="0" t="0" r="3810" b="8890"/>
            <wp:docPr id="44" name="Obrázek 44" descr="https://lh3.googleusercontent.com/4XschYZRomg3GdMjfRNttwEXSSxxp8bv0riPIr65WCYdiSeZWDbq6_1M9o_WQAupuCcQD1fZ_ZZsO-J8BeZ2hGFQb73G0cJ7-oh7KugGhbtUIbSlRKCYATu-Z2no90adDskptrye8_Q--Bf9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4XschYZRomg3GdMjfRNttwEXSSxxp8bv0riPIr65WCYdiSeZWDbq6_1M9o_WQAupuCcQD1fZ_ZZsO-J8BeZ2hGFQb73G0cJ7-oh7KugGhbtUIbSlRKCYATu-Z2no90adDskptrye8_Q--Bf9tQ"/>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10789" cy="2317542"/>
                    </a:xfrm>
                    <a:prstGeom prst="rect">
                      <a:avLst/>
                    </a:prstGeom>
                    <a:noFill/>
                    <a:ln>
                      <a:noFill/>
                    </a:ln>
                  </pic:spPr>
                </pic:pic>
              </a:graphicData>
            </a:graphic>
          </wp:inline>
        </w:drawing>
      </w:r>
    </w:p>
    <w:p w14:paraId="412041C0" w14:textId="0BD4E8B9" w:rsidR="0036039F" w:rsidRDefault="0036039F" w:rsidP="0036039F">
      <w:pPr>
        <w:pStyle w:val="Normlnweb"/>
        <w:spacing w:before="0" w:beforeAutospacing="0" w:after="160" w:afterAutospacing="0"/>
      </w:pPr>
      <w:r>
        <w:rPr>
          <w:noProof/>
          <w:bdr w:val="none" w:sz="0" w:space="0" w:color="auto" w:frame="1"/>
        </w:rPr>
        <w:lastRenderedPageBreak/>
        <w:drawing>
          <wp:inline distT="0" distB="0" distL="0" distR="0" wp14:anchorId="03912C1F" wp14:editId="6387A087">
            <wp:extent cx="4107873" cy="2313251"/>
            <wp:effectExtent l="0" t="0" r="6985" b="0"/>
            <wp:docPr id="43" name="Obrázek 43" descr="https://lh3.googleusercontent.com/JXLP-pV4gWuOfFyzS3x3HMbdsyyGEjuILY2Fw8aRXeC6a8p0hPCOKTz5XWiM5uW16GnaS2jnx0hvpqlw6r9j8BjzNeFYMbfr613NcdfgOL_B3t-_1-4Uq8INawCBdTKcVZyu5XyVjLU7R7ae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JXLP-pV4gWuOfFyzS3x3HMbdsyyGEjuILY2Fw8aRXeC6a8p0hPCOKTz5XWiM5uW16GnaS2jnx0hvpqlw6r9j8BjzNeFYMbfr613NcdfgOL_B3t-_1-4Uq8INawCBdTKcVZyu5XyVjLU7R7aeFQ"/>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2500" cy="2321488"/>
                    </a:xfrm>
                    <a:prstGeom prst="rect">
                      <a:avLst/>
                    </a:prstGeom>
                    <a:noFill/>
                    <a:ln>
                      <a:noFill/>
                    </a:ln>
                  </pic:spPr>
                </pic:pic>
              </a:graphicData>
            </a:graphic>
          </wp:inline>
        </w:drawing>
      </w:r>
      <w:r>
        <w:br/>
      </w:r>
      <w:r>
        <w:br/>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p>
    <w:p w14:paraId="0D872A63" w14:textId="77777777" w:rsidR="0036039F" w:rsidRDefault="0036039F" w:rsidP="00456231">
      <w:pPr>
        <w:pStyle w:val="Nadpis1"/>
      </w:pPr>
      <w:bookmarkStart w:id="16" w:name="_Toc117276355"/>
      <w:r>
        <w:t>Virtuální prohlídka školy</w:t>
      </w:r>
      <w:bookmarkEnd w:id="16"/>
    </w:p>
    <w:p w14:paraId="1571BDF5" w14:textId="77777777" w:rsidR="0036039F" w:rsidRDefault="0036039F" w:rsidP="00456231">
      <w:pPr>
        <w:pStyle w:val="Nadpis2"/>
      </w:pPr>
      <w:bookmarkStart w:id="17" w:name="_Toc117276356"/>
      <w:r>
        <w:t>Vysvětlení</w:t>
      </w:r>
      <w:bookmarkEnd w:id="17"/>
    </w:p>
    <w:p w14:paraId="47911700" w14:textId="42E01322" w:rsidR="0036039F" w:rsidRDefault="0036039F" w:rsidP="00194740">
      <w:pPr>
        <w:pStyle w:val="Normlnweb"/>
        <w:spacing w:before="0" w:beforeAutospacing="0" w:after="160" w:afterAutospacing="0"/>
        <w:jc w:val="both"/>
      </w:pPr>
      <w:r>
        <w:rPr>
          <w:rFonts w:ascii="Calibri" w:hAnsi="Calibri"/>
          <w:color w:val="000000"/>
        </w:rPr>
        <w:t>V rámci projektu byla zahájena virtuální prohlídka školy z důvodu přestavění školy. Celá škola se musela uklidit a upravit, aby vypadala přeci k světu. Byl použit také náš dron pořízený z</w:t>
      </w:r>
      <w:r w:rsidR="00605B5C">
        <w:rPr>
          <w:rFonts w:ascii="Calibri" w:hAnsi="Calibri"/>
          <w:color w:val="000000"/>
        </w:rPr>
        <w:t> </w:t>
      </w:r>
      <w:r>
        <w:rPr>
          <w:rFonts w:ascii="Calibri" w:hAnsi="Calibri"/>
          <w:color w:val="000000"/>
        </w:rPr>
        <w:t>dotací. </w:t>
      </w:r>
    </w:p>
    <w:p w14:paraId="242C4147" w14:textId="2427335C" w:rsidR="0036039F" w:rsidRDefault="0036039F" w:rsidP="00456231">
      <w:pPr>
        <w:pStyle w:val="Nadpis1"/>
      </w:pPr>
      <w:bookmarkStart w:id="18" w:name="_Toc117276357"/>
      <w:r>
        <w:t>Školní webové stránky</w:t>
      </w:r>
      <w:bookmarkEnd w:id="18"/>
    </w:p>
    <w:p w14:paraId="0EEA0972" w14:textId="77777777" w:rsidR="00456231" w:rsidRPr="00456231" w:rsidRDefault="00456231" w:rsidP="00456231"/>
    <w:p w14:paraId="58EE41A7" w14:textId="77777777" w:rsidR="0018207A" w:rsidRDefault="00456231" w:rsidP="0036039F">
      <w:r w:rsidRPr="0018207A">
        <w:rPr>
          <w:sz w:val="24"/>
          <w:szCs w:val="24"/>
        </w:rPr>
        <w:t>Původní webové stránky školy:</w:t>
      </w:r>
    </w:p>
    <w:p w14:paraId="50D1184F" w14:textId="47598423" w:rsidR="0036039F" w:rsidRDefault="0036039F" w:rsidP="0036039F">
      <w:r>
        <w:lastRenderedPageBreak/>
        <w:br/>
      </w:r>
      <w:r>
        <w:rPr>
          <w:noProof/>
          <w:bdr w:val="none" w:sz="0" w:space="0" w:color="auto" w:frame="1"/>
          <w:lang w:eastAsia="cs-CZ"/>
        </w:rPr>
        <w:drawing>
          <wp:inline distT="0" distB="0" distL="0" distR="0" wp14:anchorId="73566538" wp14:editId="7CB2848B">
            <wp:extent cx="5600700" cy="4480560"/>
            <wp:effectExtent l="0" t="0" r="0" b="0"/>
            <wp:docPr id="42" name="Obrázek 42" descr="https://lh3.googleusercontent.com/EFtL7Nw5jw2n8bTO4MkBrNgdGoBXqHswctSfGyIRDr0Gtw48ngVQLZXYIop3ifZPMmvkuZ3xl7Vpz1ic0SCzBZq1xUzskCTg_aRFY_X_4z0_Xic7x2rNU1_NkaJj71oPFzJYR8vchG5PEXzW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EFtL7Nw5jw2n8bTO4MkBrNgdGoBXqHswctSfGyIRDr0Gtw48ngVQLZXYIop3ifZPMmvkuZ3xl7Vpz1ic0SCzBZq1xUzskCTg_aRFY_X_4z0_Xic7x2rNU1_NkaJj71oPFzJYR8vchG5PEXzWoQ"/>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4480560"/>
                    </a:xfrm>
                    <a:prstGeom prst="rect">
                      <a:avLst/>
                    </a:prstGeom>
                    <a:noFill/>
                    <a:ln>
                      <a:noFill/>
                    </a:ln>
                  </pic:spPr>
                </pic:pic>
              </a:graphicData>
            </a:graphic>
          </wp:inline>
        </w:drawing>
      </w:r>
    </w:p>
    <w:p w14:paraId="502F1A6A" w14:textId="3A153D55" w:rsidR="0018207A" w:rsidRDefault="0018207A" w:rsidP="0036039F"/>
    <w:p w14:paraId="5BDEC423" w14:textId="598F87A3" w:rsidR="0018207A" w:rsidRPr="0018207A" w:rsidRDefault="0018207A" w:rsidP="0036039F">
      <w:pPr>
        <w:rPr>
          <w:sz w:val="24"/>
          <w:szCs w:val="24"/>
        </w:rPr>
      </w:pPr>
      <w:r w:rsidRPr="0018207A">
        <w:rPr>
          <w:sz w:val="24"/>
          <w:szCs w:val="24"/>
        </w:rPr>
        <w:t>Nové webové stránky školy:</w:t>
      </w:r>
    </w:p>
    <w:p w14:paraId="009E6E89" w14:textId="17F0E73E"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lastRenderedPageBreak/>
        <w:drawing>
          <wp:inline distT="0" distB="0" distL="0" distR="0" wp14:anchorId="54760BE1" wp14:editId="780CA3B2">
            <wp:extent cx="5638800" cy="4495800"/>
            <wp:effectExtent l="0" t="0" r="0" b="0"/>
            <wp:docPr id="41" name="Obrázek 41" descr="https://lh6.googleusercontent.com/pNBfcyA4J3GaNmB8p8OQzQSz_SUILmBb2RLsS8YgEpmbfeCpfT0h3-tNk8k-SLIr73MgqYp2XuZwuYvDrlpqifA0Syw8uHO1ID-CCxbMULXFTlqZuiamloctZ1AEgpsQP3f1eWoAf9c-Agj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pNBfcyA4J3GaNmB8p8OQzQSz_SUILmBb2RLsS8YgEpmbfeCpfT0h3-tNk8k-SLIr73MgqYp2XuZwuYvDrlpqifA0Syw8uHO1ID-CCxbMULXFTlqZuiamloctZ1AEgpsQP3f1eWoAf9c-AgjCOQ"/>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8800" cy="4495800"/>
                    </a:xfrm>
                    <a:prstGeom prst="rect">
                      <a:avLst/>
                    </a:prstGeom>
                    <a:noFill/>
                    <a:ln>
                      <a:noFill/>
                    </a:ln>
                  </pic:spPr>
                </pic:pic>
              </a:graphicData>
            </a:graphic>
          </wp:inline>
        </w:drawing>
      </w:r>
    </w:p>
    <w:p w14:paraId="59033D75" w14:textId="77777777" w:rsidR="0036039F" w:rsidRDefault="0036039F" w:rsidP="0036039F"/>
    <w:p w14:paraId="6C599A7A" w14:textId="5393FD76" w:rsidR="0036039F" w:rsidRDefault="0036039F" w:rsidP="0018207A">
      <w:pPr>
        <w:pStyle w:val="Normlnweb"/>
        <w:spacing w:before="0" w:beforeAutospacing="0" w:after="160" w:afterAutospacing="0"/>
      </w:pPr>
      <w:r>
        <w:rPr>
          <w:rFonts w:ascii="Calibri" w:hAnsi="Calibri"/>
          <w:color w:val="000000"/>
        </w:rPr>
        <w:t>Graficky jsme také poupravili webové stránky školy</w:t>
      </w:r>
      <w:r w:rsidR="00605B5C">
        <w:rPr>
          <w:rFonts w:ascii="Calibri" w:hAnsi="Calibri"/>
          <w:color w:val="000000"/>
        </w:rPr>
        <w:t>.</w:t>
      </w:r>
    </w:p>
    <w:p w14:paraId="448831FB" w14:textId="42874436" w:rsidR="0036039F" w:rsidRDefault="0036039F" w:rsidP="0036039F">
      <w:pPr>
        <w:spacing w:after="240"/>
      </w:pPr>
    </w:p>
    <w:p w14:paraId="5A50B411" w14:textId="6518E8F5" w:rsidR="0018207A" w:rsidRDefault="0018207A" w:rsidP="0036039F">
      <w:pPr>
        <w:spacing w:after="240"/>
      </w:pPr>
    </w:p>
    <w:p w14:paraId="07ADF7B8" w14:textId="3804F2DC" w:rsidR="0018207A" w:rsidRDefault="0018207A" w:rsidP="0036039F">
      <w:pPr>
        <w:spacing w:after="240"/>
      </w:pPr>
    </w:p>
    <w:p w14:paraId="30E5B16C" w14:textId="76D44B5B" w:rsidR="0018207A" w:rsidRDefault="0018207A" w:rsidP="0036039F">
      <w:pPr>
        <w:spacing w:after="240"/>
      </w:pPr>
    </w:p>
    <w:p w14:paraId="495BDB11" w14:textId="63F00280" w:rsidR="0018207A" w:rsidRDefault="0018207A" w:rsidP="0036039F">
      <w:pPr>
        <w:spacing w:after="240"/>
      </w:pPr>
    </w:p>
    <w:p w14:paraId="099CD4DA" w14:textId="77777777" w:rsidR="0018207A" w:rsidRDefault="0018207A" w:rsidP="0036039F">
      <w:pPr>
        <w:spacing w:after="240"/>
      </w:pPr>
    </w:p>
    <w:p w14:paraId="37F2472C" w14:textId="503DAC19" w:rsidR="0036039F" w:rsidRDefault="0018207A" w:rsidP="0018207A">
      <w:pPr>
        <w:pStyle w:val="Nadpis2"/>
      </w:pPr>
      <w:bookmarkStart w:id="19" w:name="_Toc117276358"/>
      <w:r>
        <w:lastRenderedPageBreak/>
        <w:t xml:space="preserve">Vytvoření nového školního </w:t>
      </w:r>
      <w:r w:rsidR="00605B5C">
        <w:t>I</w:t>
      </w:r>
      <w:r w:rsidR="0036039F">
        <w:t>nstagram</w:t>
      </w:r>
      <w:r>
        <w:t>u</w:t>
      </w:r>
      <w:r w:rsidR="0036039F">
        <w:t xml:space="preserve"> a </w:t>
      </w:r>
      <w:r w:rsidR="00605B5C">
        <w:t>F</w:t>
      </w:r>
      <w:r w:rsidR="0036039F">
        <w:t>acebook</w:t>
      </w:r>
      <w:r>
        <w:t>u</w:t>
      </w:r>
      <w:bookmarkEnd w:id="19"/>
    </w:p>
    <w:p w14:paraId="64A1266B" w14:textId="17A1C27A" w:rsidR="0036039F" w:rsidRDefault="0036039F" w:rsidP="0036039F">
      <w:pPr>
        <w:spacing w:after="240"/>
      </w:pPr>
      <w:r>
        <w:br/>
      </w:r>
      <w:r>
        <w:rPr>
          <w:noProof/>
          <w:bdr w:val="none" w:sz="0" w:space="0" w:color="auto" w:frame="1"/>
          <w:lang w:eastAsia="cs-CZ"/>
        </w:rPr>
        <w:drawing>
          <wp:inline distT="0" distB="0" distL="0" distR="0" wp14:anchorId="4FB29E5D" wp14:editId="16B422A5">
            <wp:extent cx="5760720" cy="4602480"/>
            <wp:effectExtent l="0" t="0" r="0" b="7620"/>
            <wp:docPr id="40" name="Obrázek 40" descr="https://lh4.googleusercontent.com/8H8XXnbZGMaMcqPsmzzqr4iv6K1l0le8Lmwwowjp94y_QeIFveMZ4e5t197LUsTzFn2SkBP6xNraYV9JLMQMZ2Fk2mj8sOZ1MkLWNWKzwQMpAp0SjOQkpGnMYyYg8IwhEn-U0aGl0h8vpVZG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8H8XXnbZGMaMcqPsmzzqr4iv6K1l0le8Lmwwowjp94y_QeIFveMZ4e5t197LUsTzFn2SkBP6xNraYV9JLMQMZ2Fk2mj8sOZ1MkLWNWKzwQMpAp0SjOQkpGnMYyYg8IwhEn-U0aGl0h8vpVZGB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602480"/>
                    </a:xfrm>
                    <a:prstGeom prst="rect">
                      <a:avLst/>
                    </a:prstGeom>
                    <a:noFill/>
                    <a:ln>
                      <a:noFill/>
                    </a:ln>
                  </pic:spPr>
                </pic:pic>
              </a:graphicData>
            </a:graphic>
          </wp:inline>
        </w:drawing>
      </w:r>
      <w:r>
        <w:br/>
      </w:r>
      <w:r>
        <w:br/>
      </w:r>
      <w:r>
        <w:br/>
      </w:r>
      <w:r>
        <w:br/>
      </w:r>
      <w:r>
        <w:br/>
      </w:r>
      <w:r>
        <w:br/>
      </w:r>
      <w:r>
        <w:br/>
      </w:r>
      <w:r>
        <w:br/>
      </w:r>
      <w:r>
        <w:br/>
      </w:r>
      <w:r>
        <w:br/>
      </w:r>
      <w:r>
        <w:br/>
      </w:r>
      <w:r>
        <w:br/>
      </w:r>
    </w:p>
    <w:p w14:paraId="154BC2FF" w14:textId="45F68C52" w:rsidR="0036039F" w:rsidRDefault="00230AD8" w:rsidP="00230AD8">
      <w:pPr>
        <w:pStyle w:val="Nadpis2"/>
      </w:pPr>
      <w:bookmarkStart w:id="20" w:name="_Toc117276359"/>
      <w:r>
        <w:lastRenderedPageBreak/>
        <w:t xml:space="preserve">Zřízení školního </w:t>
      </w:r>
      <w:r w:rsidR="00605B5C">
        <w:t>Y</w:t>
      </w:r>
      <w:r w:rsidR="0036039F">
        <w:t>ou</w:t>
      </w:r>
      <w:r w:rsidR="00605B5C">
        <w:t>T</w:t>
      </w:r>
      <w:r w:rsidR="0036039F">
        <w:t>ube</w:t>
      </w:r>
      <w:r>
        <w:t xml:space="preserve"> kanálu</w:t>
      </w:r>
      <w:bookmarkEnd w:id="20"/>
    </w:p>
    <w:p w14:paraId="4F9DB7A1" w14:textId="7FFE9DC2" w:rsidR="00230AD8" w:rsidRDefault="0036039F" w:rsidP="00230AD8">
      <w:pPr>
        <w:spacing w:after="240"/>
      </w:pPr>
      <w:r>
        <w:br/>
      </w:r>
      <w:r w:rsidR="0018207A">
        <w:rPr>
          <w:noProof/>
          <w:lang w:eastAsia="cs-CZ"/>
        </w:rPr>
        <w:drawing>
          <wp:inline distT="0" distB="0" distL="0" distR="0" wp14:anchorId="5DEA17EE" wp14:editId="34B97037">
            <wp:extent cx="5756910" cy="323850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6910" cy="3238500"/>
                    </a:xfrm>
                    <a:prstGeom prst="rect">
                      <a:avLst/>
                    </a:prstGeom>
                  </pic:spPr>
                </pic:pic>
              </a:graphicData>
            </a:graphic>
          </wp:inline>
        </w:drawing>
      </w:r>
    </w:p>
    <w:p w14:paraId="65F7142F" w14:textId="546D190E" w:rsidR="00230AD8" w:rsidRDefault="00230AD8" w:rsidP="00230AD8">
      <w:pPr>
        <w:spacing w:after="240"/>
      </w:pPr>
    </w:p>
    <w:p w14:paraId="786711D0" w14:textId="25234FB3" w:rsidR="00230AD8" w:rsidRDefault="00230AD8" w:rsidP="00230AD8">
      <w:pPr>
        <w:spacing w:after="240"/>
      </w:pPr>
    </w:p>
    <w:p w14:paraId="56B558AC" w14:textId="0617A5BD" w:rsidR="00230AD8" w:rsidRDefault="00230AD8" w:rsidP="00230AD8">
      <w:pPr>
        <w:spacing w:after="240"/>
      </w:pPr>
    </w:p>
    <w:p w14:paraId="543E02AD" w14:textId="69F97778" w:rsidR="00230AD8" w:rsidRDefault="00230AD8" w:rsidP="00230AD8">
      <w:pPr>
        <w:spacing w:after="240"/>
      </w:pPr>
    </w:p>
    <w:p w14:paraId="22692185" w14:textId="3637A683" w:rsidR="00230AD8" w:rsidRDefault="00230AD8" w:rsidP="00230AD8">
      <w:pPr>
        <w:spacing w:after="240"/>
      </w:pPr>
    </w:p>
    <w:p w14:paraId="0FFBB61A" w14:textId="4685B400" w:rsidR="00230AD8" w:rsidRDefault="00230AD8" w:rsidP="00230AD8">
      <w:pPr>
        <w:spacing w:after="240"/>
      </w:pPr>
    </w:p>
    <w:p w14:paraId="12573274" w14:textId="77777777" w:rsidR="00230AD8" w:rsidRDefault="00230AD8" w:rsidP="00230AD8">
      <w:pPr>
        <w:spacing w:after="240"/>
      </w:pPr>
    </w:p>
    <w:p w14:paraId="709F9717" w14:textId="4ECDFE33" w:rsidR="0036039F" w:rsidRDefault="0036039F" w:rsidP="00230AD8">
      <w:pPr>
        <w:pStyle w:val="Nadpis1"/>
      </w:pPr>
      <w:bookmarkStart w:id="21" w:name="_Toc117276360"/>
      <w:r>
        <w:lastRenderedPageBreak/>
        <w:t>Ukázky nafocených kmenových a odborných učeben</w:t>
      </w:r>
      <w:bookmarkEnd w:id="21"/>
    </w:p>
    <w:p w14:paraId="357450A1" w14:textId="77777777" w:rsidR="0036039F" w:rsidRDefault="0036039F" w:rsidP="00230AD8">
      <w:pPr>
        <w:pStyle w:val="Nadpis2"/>
      </w:pPr>
      <w:bookmarkStart w:id="22" w:name="_Toc117276361"/>
      <w:r>
        <w:t>Fotky</w:t>
      </w:r>
      <w:bookmarkEnd w:id="22"/>
    </w:p>
    <w:p w14:paraId="4A461352" w14:textId="162F17C0" w:rsidR="0036039F" w:rsidRDefault="0036039F" w:rsidP="00194740">
      <w:pPr>
        <w:pStyle w:val="Normlnweb"/>
        <w:spacing w:before="0" w:beforeAutospacing="0" w:after="160" w:afterAutospacing="0"/>
        <w:jc w:val="both"/>
        <w:rPr>
          <w:rFonts w:ascii="Calibri" w:hAnsi="Calibri"/>
          <w:color w:val="000000"/>
        </w:rPr>
      </w:pPr>
      <w:r>
        <w:rPr>
          <w:rFonts w:ascii="Calibri" w:hAnsi="Calibri"/>
          <w:color w:val="000000"/>
        </w:rPr>
        <w:t>Nejprve bylo potřeba nafotit všechny km</w:t>
      </w:r>
      <w:r w:rsidR="00230AD8">
        <w:rPr>
          <w:rFonts w:ascii="Calibri" w:hAnsi="Calibri"/>
          <w:color w:val="000000"/>
        </w:rPr>
        <w:t>enové a odborné učebny. Zde jsou ukázky</w:t>
      </w:r>
      <w:r>
        <w:rPr>
          <w:rFonts w:ascii="Calibri" w:hAnsi="Calibri"/>
          <w:color w:val="000000"/>
        </w:rPr>
        <w:t xml:space="preserve"> fotek z</w:t>
      </w:r>
      <w:r w:rsidR="00605B5C">
        <w:rPr>
          <w:rFonts w:ascii="Calibri" w:hAnsi="Calibri"/>
          <w:color w:val="000000"/>
        </w:rPr>
        <w:t> </w:t>
      </w:r>
      <w:r>
        <w:rPr>
          <w:rFonts w:ascii="Calibri" w:hAnsi="Calibri"/>
          <w:color w:val="000000"/>
        </w:rPr>
        <w:t>odborných učeben, které byly použity v promo videu a prezentaci.</w:t>
      </w:r>
    </w:p>
    <w:p w14:paraId="7F15F3AE" w14:textId="77777777" w:rsidR="00230AD8" w:rsidRDefault="00230AD8" w:rsidP="0036039F">
      <w:pPr>
        <w:pStyle w:val="Normlnweb"/>
        <w:spacing w:before="0" w:beforeAutospacing="0" w:after="160" w:afterAutospacing="0"/>
      </w:pPr>
    </w:p>
    <w:p w14:paraId="7D5FFAAA" w14:textId="262EFC94"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drawing>
          <wp:inline distT="0" distB="0" distL="0" distR="0" wp14:anchorId="127237A5" wp14:editId="5CC900C2">
            <wp:extent cx="5760720" cy="3238500"/>
            <wp:effectExtent l="0" t="0" r="0" b="0"/>
            <wp:docPr id="39" name="Obrázek 39" descr="https://lh6.googleusercontent.com/RE_IIzAJ24uGXW7EdQcuCDmrzrivY4FOWEon8uXdPWATngBCWkhl2prq-7mSoICK9LXUclbjTagGtzggNgCIfOoyl5vhmbk9zDESAj-vyFIXQxGGpADsaYzob14oGSs3sKqBkYtf1Vet1Osr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RE_IIzAJ24uGXW7EdQcuCDmrzrivY4FOWEon8uXdPWATngBCWkhl2prq-7mSoICK9LXUclbjTagGtzggNgCIfOoyl5vhmbk9zDESAj-vyFIXQxGGpADsaYzob14oGSs3sKqBkYtf1Vet1OsrI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238500"/>
                    </a:xfrm>
                    <a:prstGeom prst="rect">
                      <a:avLst/>
                    </a:prstGeom>
                    <a:noFill/>
                    <a:ln>
                      <a:noFill/>
                    </a:ln>
                  </pic:spPr>
                </pic:pic>
              </a:graphicData>
            </a:graphic>
          </wp:inline>
        </w:drawing>
      </w:r>
    </w:p>
    <w:p w14:paraId="66204FB4" w14:textId="77777777" w:rsidR="0036039F" w:rsidRDefault="0036039F" w:rsidP="00230AD8">
      <w:pPr>
        <w:pStyle w:val="Normlnweb"/>
        <w:spacing w:before="0" w:beforeAutospacing="0" w:after="160" w:afterAutospacing="0"/>
        <w:jc w:val="center"/>
      </w:pPr>
      <w:r>
        <w:rPr>
          <w:rFonts w:ascii="Calibri" w:hAnsi="Calibri"/>
          <w:color w:val="000000"/>
        </w:rPr>
        <w:t>Dílny</w:t>
      </w:r>
    </w:p>
    <w:p w14:paraId="64C5E149" w14:textId="77777777" w:rsidR="00230AD8" w:rsidRDefault="0036039F" w:rsidP="00230AD8">
      <w:pPr>
        <w:spacing w:after="240"/>
        <w:jc w:val="center"/>
        <w:rPr>
          <w:rFonts w:ascii="Calibri" w:hAnsi="Calibri"/>
          <w:color w:val="000000"/>
        </w:rPr>
      </w:pPr>
      <w:r>
        <w:br/>
      </w:r>
      <w:r>
        <w:br/>
      </w:r>
      <w:r>
        <w:br/>
      </w:r>
      <w:r>
        <w:br/>
      </w:r>
      <w:r>
        <w:br/>
      </w:r>
      <w:r>
        <w:br/>
      </w:r>
      <w:r>
        <w:br/>
      </w:r>
      <w:r>
        <w:br/>
      </w:r>
      <w:r>
        <w:br/>
      </w:r>
      <w:r>
        <w:br/>
      </w:r>
      <w:r>
        <w:lastRenderedPageBreak/>
        <w:br/>
      </w:r>
      <w:r>
        <w:rPr>
          <w:noProof/>
          <w:bdr w:val="none" w:sz="0" w:space="0" w:color="auto" w:frame="1"/>
          <w:lang w:eastAsia="cs-CZ"/>
        </w:rPr>
        <w:drawing>
          <wp:inline distT="0" distB="0" distL="0" distR="0" wp14:anchorId="42CD70F6" wp14:editId="02A04A92">
            <wp:extent cx="5707380" cy="3208020"/>
            <wp:effectExtent l="0" t="0" r="7620" b="0"/>
            <wp:docPr id="38" name="Obrázek 38" descr="https://lh5.googleusercontent.com/Vhgw3hBqXDaEwswmr-FTYCj4ivQalffHFWT5GphkfrXCpJmuAc7mLajUdSn9M2u-bxJRKmnsSIrLxuwDl6rN5d8LYRNhDsuYQfmWsalgzGH72yy6oINxseGACIVxCQSNAWJWGeEVS1rfvHuC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Vhgw3hBqXDaEwswmr-FTYCj4ivQalffHFWT5GphkfrXCpJmuAc7mLajUdSn9M2u-bxJRKmnsSIrLxuwDl6rN5d8LYRNhDsuYQfmWsalgzGH72yy6oINxseGACIVxCQSNAWJWGeEVS1rfvHuCNQ"/>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07380" cy="3208020"/>
                    </a:xfrm>
                    <a:prstGeom prst="rect">
                      <a:avLst/>
                    </a:prstGeom>
                    <a:noFill/>
                    <a:ln>
                      <a:noFill/>
                    </a:ln>
                  </pic:spPr>
                </pic:pic>
              </a:graphicData>
            </a:graphic>
          </wp:inline>
        </w:drawing>
      </w:r>
      <w:r w:rsidR="00230AD8">
        <w:br/>
      </w:r>
      <w:r w:rsidRPr="005D4F93">
        <w:rPr>
          <w:rFonts w:ascii="Calibri" w:hAnsi="Calibri"/>
          <w:color w:val="000000"/>
          <w:sz w:val="24"/>
          <w:szCs w:val="24"/>
        </w:rPr>
        <w:t>Chemie</w:t>
      </w:r>
    </w:p>
    <w:p w14:paraId="57B8B8A6" w14:textId="5F6C27A8" w:rsidR="0036039F" w:rsidRDefault="0036039F" w:rsidP="00230AD8">
      <w:pPr>
        <w:spacing w:after="240"/>
        <w:jc w:val="center"/>
      </w:pPr>
      <w:r>
        <w:br/>
      </w:r>
      <w:r>
        <w:rPr>
          <w:noProof/>
          <w:bdr w:val="none" w:sz="0" w:space="0" w:color="auto" w:frame="1"/>
          <w:lang w:eastAsia="cs-CZ"/>
        </w:rPr>
        <w:drawing>
          <wp:inline distT="0" distB="0" distL="0" distR="0" wp14:anchorId="5E7353CC" wp14:editId="2CF8E16B">
            <wp:extent cx="5756910" cy="3247681"/>
            <wp:effectExtent l="0" t="0" r="0" b="0"/>
            <wp:docPr id="37" name="Obrázek 37" descr="https://lh5.googleusercontent.com/FJpQDv2ErkgHPsG6DNZtpD8QIpfYcba8NPH2GQm9NpsxKY9vRyugK6sTMbOZyDhfLWOLDWqyEEfrIMHlckV__N1aX-XT6E6h2mJeHcpU0vF84JWfzFAQYthiz_32dSRHvtZ-BZOh91uYCR1w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5.googleusercontent.com/FJpQDv2ErkgHPsG6DNZtpD8QIpfYcba8NPH2GQm9NpsxKY9vRyugK6sTMbOZyDhfLWOLDWqyEEfrIMHlckV__N1aX-XT6E6h2mJeHcpU0vF84JWfzFAQYthiz_32dSRHvtZ-BZOh91uYCR1w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7426" cy="3247972"/>
                    </a:xfrm>
                    <a:prstGeom prst="rect">
                      <a:avLst/>
                    </a:prstGeom>
                    <a:noFill/>
                    <a:ln>
                      <a:noFill/>
                    </a:ln>
                  </pic:spPr>
                </pic:pic>
              </a:graphicData>
            </a:graphic>
          </wp:inline>
        </w:drawing>
      </w:r>
      <w:r w:rsidR="00230AD8">
        <w:br/>
      </w:r>
      <w:r w:rsidRPr="005D4F93">
        <w:rPr>
          <w:rFonts w:ascii="Calibri" w:hAnsi="Calibri"/>
          <w:color w:val="000000"/>
          <w:sz w:val="24"/>
          <w:szCs w:val="24"/>
        </w:rPr>
        <w:t>Informatika</w:t>
      </w:r>
    </w:p>
    <w:p w14:paraId="6490A4A6" w14:textId="77777777" w:rsidR="0036039F" w:rsidRDefault="0036039F" w:rsidP="0036039F"/>
    <w:p w14:paraId="1C09672C" w14:textId="53227DEC"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drawing>
          <wp:inline distT="0" distB="0" distL="0" distR="0" wp14:anchorId="0962AF6D" wp14:editId="321462E3">
            <wp:extent cx="5722620" cy="3200400"/>
            <wp:effectExtent l="0" t="0" r="0" b="0"/>
            <wp:docPr id="36" name="Obrázek 36" descr="https://lh5.googleusercontent.com/Y0biLJZR9oxsm7cfL9b48Qvy39TyMQKif7P9SkxJ7N3JMTO0T8lf7KOJJ4cf-BW-vW72c4-bkKI7DTaUoAeGfWWhF2P6h9Jq3mISx0Y31lLR-3cSA6S_lpvqivaosc5BVDSHA1uIA4-rjRtZ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Y0biLJZR9oxsm7cfL9b48Qvy39TyMQKif7P9SkxJ7N3JMTO0T8lf7KOJJ4cf-BW-vW72c4-bkKI7DTaUoAeGfWWhF2P6h9Jq3mISx0Y31lLR-3cSA6S_lpvqivaosc5BVDSHA1uIA4-rjRtZJ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2620" cy="3200400"/>
                    </a:xfrm>
                    <a:prstGeom prst="rect">
                      <a:avLst/>
                    </a:prstGeom>
                    <a:noFill/>
                    <a:ln>
                      <a:noFill/>
                    </a:ln>
                  </pic:spPr>
                </pic:pic>
              </a:graphicData>
            </a:graphic>
          </wp:inline>
        </w:drawing>
      </w:r>
    </w:p>
    <w:p w14:paraId="2FC7C7EB" w14:textId="533A3C5C" w:rsidR="0036039F" w:rsidRDefault="0036039F" w:rsidP="0036039F">
      <w:pPr>
        <w:pStyle w:val="Normlnweb"/>
        <w:spacing w:before="0" w:beforeAutospacing="0" w:after="160" w:afterAutospacing="0"/>
        <w:jc w:val="center"/>
        <w:rPr>
          <w:rFonts w:ascii="Calibri" w:hAnsi="Calibri"/>
          <w:color w:val="000000"/>
        </w:rPr>
      </w:pPr>
      <w:r>
        <w:rPr>
          <w:rFonts w:ascii="Calibri" w:hAnsi="Calibri"/>
          <w:color w:val="000000"/>
        </w:rPr>
        <w:t>Čítárna</w:t>
      </w:r>
    </w:p>
    <w:p w14:paraId="7C2A7793" w14:textId="77777777" w:rsidR="00230AD8" w:rsidRDefault="00230AD8" w:rsidP="0036039F">
      <w:pPr>
        <w:pStyle w:val="Normlnweb"/>
        <w:spacing w:before="0" w:beforeAutospacing="0" w:after="160" w:afterAutospacing="0"/>
        <w:jc w:val="center"/>
      </w:pPr>
    </w:p>
    <w:p w14:paraId="1E4D6069" w14:textId="4B3ABC6B"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drawing>
          <wp:inline distT="0" distB="0" distL="0" distR="0" wp14:anchorId="29F094CF" wp14:editId="1AC323A2">
            <wp:extent cx="5806440" cy="3055620"/>
            <wp:effectExtent l="0" t="0" r="3810" b="0"/>
            <wp:docPr id="35" name="Obrázek 35" descr="https://lh6.googleusercontent.com/JDyjd0q0IwAPl1fhj8RgV1vMxtLcuBwkVNjfcK1uQ6k9VCR9oXpWUFHgiYzJYO8hRmF_vuQapv-aQfNR24Tm73AZdWvmSYm2jNqNa0kBbHqxuMANzVRMW0feUNfMF910hqkJJAMSDbnnMYrL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JDyjd0q0IwAPl1fhj8RgV1vMxtLcuBwkVNjfcK1uQ6k9VCR9oXpWUFHgiYzJYO8hRmF_vuQapv-aQfNR24Tm73AZdWvmSYm2jNqNa0kBbHqxuMANzVRMW0feUNfMF910hqkJJAMSDbnnMYrLr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06440" cy="3055620"/>
                    </a:xfrm>
                    <a:prstGeom prst="rect">
                      <a:avLst/>
                    </a:prstGeom>
                    <a:noFill/>
                    <a:ln>
                      <a:noFill/>
                    </a:ln>
                  </pic:spPr>
                </pic:pic>
              </a:graphicData>
            </a:graphic>
          </wp:inline>
        </w:drawing>
      </w:r>
    </w:p>
    <w:p w14:paraId="1EEDC403" w14:textId="5C1ED4E3" w:rsidR="0036039F" w:rsidRDefault="0036039F" w:rsidP="002D152B">
      <w:pPr>
        <w:pStyle w:val="Normlnweb"/>
        <w:spacing w:before="0" w:beforeAutospacing="0" w:after="160" w:afterAutospacing="0"/>
        <w:jc w:val="center"/>
      </w:pPr>
      <w:r>
        <w:rPr>
          <w:rFonts w:ascii="Calibri" w:hAnsi="Calibri"/>
          <w:color w:val="000000"/>
        </w:rPr>
        <w:t>Fyzika</w:t>
      </w:r>
    </w:p>
    <w:p w14:paraId="22856D73" w14:textId="1088B7DD" w:rsidR="0036039F" w:rsidRDefault="0036039F" w:rsidP="0036039F">
      <w:pPr>
        <w:pStyle w:val="Normlnweb"/>
        <w:spacing w:before="0" w:beforeAutospacing="0" w:after="160" w:afterAutospacing="0"/>
        <w:jc w:val="center"/>
      </w:pPr>
      <w:r>
        <w:rPr>
          <w:rFonts w:ascii="Calibri" w:hAnsi="Calibri"/>
          <w:noProof/>
          <w:color w:val="000000"/>
          <w:sz w:val="21"/>
          <w:szCs w:val="21"/>
          <w:bdr w:val="none" w:sz="0" w:space="0" w:color="auto" w:frame="1"/>
        </w:rPr>
        <w:lastRenderedPageBreak/>
        <w:drawing>
          <wp:inline distT="0" distB="0" distL="0" distR="0" wp14:anchorId="0D89831F" wp14:editId="7267BB48">
            <wp:extent cx="5730240" cy="3230880"/>
            <wp:effectExtent l="0" t="0" r="3810" b="7620"/>
            <wp:docPr id="34" name="Obrázek 34" descr="https://lh4.googleusercontent.com/Su909zdnzT_ikF7jrBHX09oX8PZ-uEGNJaLdH4AZE-khJveT970PNF9S1zx51ndlkRpw0jCZsNf1ltlMiJM_nXHOA59b7zEqiw3NF46PzJ9smNXQXq-TCNji_FRi9dtx2Y4gmNJCouOuRdhJ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Su909zdnzT_ikF7jrBHX09oX8PZ-uEGNJaLdH4AZE-khJveT970PNF9S1zx51ndlkRpw0jCZsNf1ltlMiJM_nXHOA59b7zEqiw3NF46PzJ9smNXQXq-TCNji_FRi9dtx2Y4gmNJCouOuRdhJ7Q"/>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noFill/>
                    <a:ln>
                      <a:noFill/>
                    </a:ln>
                  </pic:spPr>
                </pic:pic>
              </a:graphicData>
            </a:graphic>
          </wp:inline>
        </w:drawing>
      </w:r>
      <w:r>
        <w:rPr>
          <w:rFonts w:ascii="Calibri" w:hAnsi="Calibri"/>
          <w:color w:val="000000"/>
        </w:rPr>
        <w:t>Zeměpis</w:t>
      </w:r>
    </w:p>
    <w:p w14:paraId="73C49DC1" w14:textId="77777777" w:rsidR="0036039F" w:rsidRDefault="0036039F" w:rsidP="0036039F">
      <w:pPr>
        <w:spacing w:after="240"/>
      </w:pPr>
    </w:p>
    <w:p w14:paraId="58E4F22B" w14:textId="25A8D061"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drawing>
          <wp:inline distT="0" distB="0" distL="0" distR="0" wp14:anchorId="6F77FF65" wp14:editId="69213E8D">
            <wp:extent cx="5764183" cy="3254079"/>
            <wp:effectExtent l="0" t="0" r="8255" b="3810"/>
            <wp:docPr id="33" name="Obrázek 33" descr="https://lh5.googleusercontent.com/lzDonocq48TcGyisy5mKr9Owaxt2FgQJIe7MmBVUDvZJxvSNHNVfyTgoARtJeDbXxA_eUwVZb6GkSExXs5RD2azNWKpGjIM8zpI64yzRlWb8ymp1GTKQB4oa2Xp5ZRM9hJgYROyiVguKMUdR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lzDonocq48TcGyisy5mKr9Owaxt2FgQJIe7MmBVUDvZJxvSNHNVfyTgoARtJeDbXxA_eUwVZb6GkSExXs5RD2azNWKpGjIM8zpI64yzRlWb8ymp1GTKQB4oa2Xp5ZRM9hJgYROyiVguKMUdRSQ"/>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81491" cy="3263850"/>
                    </a:xfrm>
                    <a:prstGeom prst="rect">
                      <a:avLst/>
                    </a:prstGeom>
                    <a:noFill/>
                    <a:ln>
                      <a:noFill/>
                    </a:ln>
                  </pic:spPr>
                </pic:pic>
              </a:graphicData>
            </a:graphic>
          </wp:inline>
        </w:drawing>
      </w:r>
    </w:p>
    <w:p w14:paraId="622B3B9A" w14:textId="27AED979" w:rsidR="0036039F" w:rsidRDefault="0036039F" w:rsidP="0036039F">
      <w:pPr>
        <w:pStyle w:val="Normlnweb"/>
        <w:spacing w:before="0" w:beforeAutospacing="0" w:after="160" w:afterAutospacing="0"/>
      </w:pP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Style w:val="apple-tab-span"/>
          <w:rFonts w:ascii="Calibri" w:hAnsi="Calibri"/>
          <w:color w:val="000000"/>
          <w:sz w:val="21"/>
          <w:szCs w:val="21"/>
        </w:rPr>
        <w:tab/>
      </w:r>
      <w:r>
        <w:rPr>
          <w:rFonts w:ascii="Calibri" w:hAnsi="Calibri"/>
          <w:color w:val="000000"/>
        </w:rPr>
        <w:t>učebna 6.B</w:t>
      </w:r>
    </w:p>
    <w:p w14:paraId="2F9A76F0" w14:textId="02C3A019" w:rsidR="0036039F" w:rsidRDefault="0036039F" w:rsidP="0036039F">
      <w:pPr>
        <w:pStyle w:val="Normlnweb"/>
        <w:spacing w:before="0" w:beforeAutospacing="0" w:after="160" w:afterAutospacing="0"/>
      </w:pPr>
      <w:r>
        <w:rPr>
          <w:rFonts w:ascii="Calibri" w:hAnsi="Calibri"/>
          <w:noProof/>
          <w:color w:val="000000"/>
          <w:sz w:val="21"/>
          <w:szCs w:val="21"/>
          <w:bdr w:val="none" w:sz="0" w:space="0" w:color="auto" w:frame="1"/>
        </w:rPr>
        <w:lastRenderedPageBreak/>
        <w:drawing>
          <wp:inline distT="0" distB="0" distL="0" distR="0" wp14:anchorId="698DBC4D" wp14:editId="0E3BB53E">
            <wp:extent cx="5737167" cy="3226343"/>
            <wp:effectExtent l="0" t="0" r="0" b="0"/>
            <wp:docPr id="32" name="Obrázek 32" descr="https://lh5.googleusercontent.com/3t8mkBhuIft-wLukyvunI0JPT-RuFIXwKlA8Gvbx4D8Rpf5fU7YoLgRVYRsoCWeFxfvY5uZTfPzbbWHNT4krOra6qhJEQ-7Z9pyoISs8PnmWi-UnXsMjaOI_G3rveRfT-e4Q26-iD3173sAh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3t8mkBhuIft-wLukyvunI0JPT-RuFIXwKlA8Gvbx4D8Rpf5fU7YoLgRVYRsoCWeFxfvY5uZTfPzbbWHNT4krOra6qhJEQ-7Z9pyoISs8PnmWi-UnXsMjaOI_G3rveRfT-e4Q26-iD3173sAhc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6277" cy="3237090"/>
                    </a:xfrm>
                    <a:prstGeom prst="rect">
                      <a:avLst/>
                    </a:prstGeom>
                    <a:noFill/>
                    <a:ln>
                      <a:noFill/>
                    </a:ln>
                  </pic:spPr>
                </pic:pic>
              </a:graphicData>
            </a:graphic>
          </wp:inline>
        </w:drawing>
      </w:r>
    </w:p>
    <w:p w14:paraId="53D18F8E" w14:textId="6591FC95" w:rsidR="0036039F" w:rsidRDefault="0036039F" w:rsidP="0036039F">
      <w:pPr>
        <w:pStyle w:val="Normlnweb"/>
        <w:spacing w:before="0" w:beforeAutospacing="0" w:after="160" w:afterAutospacing="0"/>
        <w:jc w:val="center"/>
      </w:pPr>
      <w:r>
        <w:rPr>
          <w:rFonts w:ascii="Calibri" w:hAnsi="Calibri"/>
          <w:color w:val="000000"/>
        </w:rPr>
        <w:t>učebna</w:t>
      </w:r>
      <w:r w:rsidR="00230AD8">
        <w:rPr>
          <w:rFonts w:ascii="Calibri" w:hAnsi="Calibri"/>
          <w:color w:val="000000"/>
        </w:rPr>
        <w:t xml:space="preserve"> HV</w:t>
      </w:r>
    </w:p>
    <w:p w14:paraId="2EB9FD56" w14:textId="77777777" w:rsidR="007A7257" w:rsidRDefault="0036039F" w:rsidP="00230AD8">
      <w:pPr>
        <w:spacing w:after="240"/>
        <w:jc w:val="center"/>
        <w:rPr>
          <w:rFonts w:ascii="Calibri" w:hAnsi="Calibri"/>
          <w:color w:val="000000"/>
          <w:sz w:val="24"/>
          <w:szCs w:val="24"/>
        </w:rPr>
      </w:pPr>
      <w:r>
        <w:br/>
      </w:r>
      <w:r>
        <w:br/>
      </w:r>
      <w:r>
        <w:rPr>
          <w:noProof/>
          <w:bdr w:val="none" w:sz="0" w:space="0" w:color="auto" w:frame="1"/>
          <w:lang w:eastAsia="cs-CZ"/>
        </w:rPr>
        <w:drawing>
          <wp:inline distT="0" distB="0" distL="0" distR="0" wp14:anchorId="7D7DC47D" wp14:editId="35EAC33B">
            <wp:extent cx="5739245" cy="3224593"/>
            <wp:effectExtent l="0" t="0" r="0" b="0"/>
            <wp:docPr id="31" name="Obrázek 31" descr="https://lh5.googleusercontent.com/txhuDDf63S_s7veBrSdnH1wWPJo2OUeyAbOHEPgUZEROsMwxhzwBuM1ezOrpwiP1uT0cHnamTMoIOFcpJPUahhHX_GRxHsg00LAh7wy21xZf5fKECf6vDHPIxtBB8hjwV1JXZPNRNDzfIJB7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txhuDDf63S_s7veBrSdnH1wWPJo2OUeyAbOHEPgUZEROsMwxhzwBuM1ezOrpwiP1uT0cHnamTMoIOFcpJPUahhHX_GRxHsg00LAh7wy21xZf5fKECf6vDHPIxtBB8hjwV1JXZPNRNDzfIJB7Kw"/>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899" cy="3235636"/>
                    </a:xfrm>
                    <a:prstGeom prst="rect">
                      <a:avLst/>
                    </a:prstGeom>
                    <a:noFill/>
                    <a:ln>
                      <a:noFill/>
                    </a:ln>
                  </pic:spPr>
                </pic:pic>
              </a:graphicData>
            </a:graphic>
          </wp:inline>
        </w:drawing>
      </w:r>
      <w:r w:rsidRPr="00230AD8">
        <w:rPr>
          <w:rFonts w:ascii="Calibri" w:hAnsi="Calibri"/>
          <w:color w:val="000000"/>
          <w:sz w:val="24"/>
          <w:szCs w:val="24"/>
        </w:rPr>
        <w:t>jazyková učebna</w:t>
      </w:r>
    </w:p>
    <w:p w14:paraId="7F590861" w14:textId="15A378B6" w:rsidR="007A7257" w:rsidRDefault="007A7257" w:rsidP="007A7257">
      <w:pPr>
        <w:spacing w:after="240"/>
        <w:jc w:val="center"/>
        <w:rPr>
          <w:rFonts w:ascii="Calibri" w:hAnsi="Calibri"/>
          <w:color w:val="000000"/>
          <w:sz w:val="24"/>
          <w:szCs w:val="24"/>
        </w:rPr>
      </w:pPr>
      <w:r>
        <w:rPr>
          <w:noProof/>
          <w:bdr w:val="none" w:sz="0" w:space="0" w:color="auto" w:frame="1"/>
          <w:lang w:eastAsia="cs-CZ"/>
        </w:rPr>
        <w:lastRenderedPageBreak/>
        <w:drawing>
          <wp:inline distT="0" distB="0" distL="0" distR="0" wp14:anchorId="3B5AA12E" wp14:editId="3386BB44">
            <wp:extent cx="5756910" cy="3235456"/>
            <wp:effectExtent l="0" t="0" r="0" b="3175"/>
            <wp:docPr id="20" name="Obrázek 20" descr="https://lh3.googleusercontent.com/0bpPqVuWmq4shvm-8jcTnDjqVwfR8MxlyJ2WTtPGJx2DIky-Gdo82kPgzcOLD1FQqotSUV3CD2WVjVJixJrxScfHmszkhpwj_IE0UZUwczGtx5CI2fPA8wzMMCg7jR6wTt8Fc0lzrsZ2RJt6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0bpPqVuWmq4shvm-8jcTnDjqVwfR8MxlyJ2WTtPGJx2DIky-Gdo82kPgzcOLD1FQqotSUV3CD2WVjVJixJrxScfHmszkhpwj_IE0UZUwczGtx5CI2fPA8wzMMCg7jR6wTt8Fc0lzrsZ2RJt64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6910" cy="3235456"/>
                    </a:xfrm>
                    <a:prstGeom prst="rect">
                      <a:avLst/>
                    </a:prstGeom>
                    <a:noFill/>
                    <a:ln>
                      <a:noFill/>
                    </a:ln>
                  </pic:spPr>
                </pic:pic>
              </a:graphicData>
            </a:graphic>
          </wp:inline>
        </w:drawing>
      </w:r>
    </w:p>
    <w:p w14:paraId="69005DDA" w14:textId="06016A56" w:rsidR="0036039F" w:rsidRDefault="007A7257" w:rsidP="007A7257">
      <w:pPr>
        <w:spacing w:after="240"/>
        <w:jc w:val="center"/>
        <w:rPr>
          <w:rFonts w:ascii="Calibri" w:hAnsi="Calibri"/>
          <w:color w:val="000000"/>
          <w:sz w:val="24"/>
          <w:szCs w:val="24"/>
        </w:rPr>
      </w:pPr>
      <w:r>
        <w:rPr>
          <w:rFonts w:ascii="Calibri" w:hAnsi="Calibri"/>
          <w:color w:val="000000"/>
          <w:sz w:val="24"/>
          <w:szCs w:val="24"/>
        </w:rPr>
        <w:t>třídy 1. stupně</w:t>
      </w:r>
    </w:p>
    <w:p w14:paraId="03428901" w14:textId="22E0573B" w:rsidR="007A7257" w:rsidRDefault="007A7257" w:rsidP="00230AD8">
      <w:pPr>
        <w:spacing w:after="240"/>
        <w:jc w:val="center"/>
        <w:rPr>
          <w:rFonts w:ascii="Calibri" w:hAnsi="Calibri"/>
          <w:color w:val="000000"/>
          <w:sz w:val="24"/>
          <w:szCs w:val="24"/>
        </w:rPr>
      </w:pPr>
      <w:r>
        <w:rPr>
          <w:noProof/>
          <w:bdr w:val="none" w:sz="0" w:space="0" w:color="auto" w:frame="1"/>
          <w:lang w:eastAsia="cs-CZ"/>
        </w:rPr>
        <w:drawing>
          <wp:inline distT="0" distB="0" distL="0" distR="0" wp14:anchorId="236F7E0B" wp14:editId="4AD9DC2C">
            <wp:extent cx="5756910" cy="3243973"/>
            <wp:effectExtent l="0" t="0" r="0" b="0"/>
            <wp:docPr id="22" name="Obrázek 22" descr="https://lh6.googleusercontent.com/wd5kwjWExddQzrECKJLS-1QRlp6Y9dsiJR6y_t40sr3kZvAfd2GrD6nJLVX4U8-FZIVWq95rQeYPkI31wTSCwrxZKovaeaZGrF0Q_5BDqu9NGErwvdYpBjmNyVtZT8ZwbpSPfT3_W2MMeNwh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wd5kwjWExddQzrECKJLS-1QRlp6Y9dsiJR6y_t40sr3kZvAfd2GrD6nJLVX4U8-FZIVWq95rQeYPkI31wTSCwrxZKovaeaZGrF0Q_5BDqu9NGErwvdYpBjmNyVtZT8ZwbpSPfT3_W2MMeNwhM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910" cy="3243973"/>
                    </a:xfrm>
                    <a:prstGeom prst="rect">
                      <a:avLst/>
                    </a:prstGeom>
                    <a:noFill/>
                    <a:ln>
                      <a:noFill/>
                    </a:ln>
                  </pic:spPr>
                </pic:pic>
              </a:graphicData>
            </a:graphic>
          </wp:inline>
        </w:drawing>
      </w:r>
    </w:p>
    <w:p w14:paraId="73749442" w14:textId="6302780D" w:rsidR="007A7257" w:rsidRDefault="007A7257" w:rsidP="00230AD8">
      <w:pPr>
        <w:spacing w:after="240"/>
        <w:jc w:val="center"/>
        <w:rPr>
          <w:rFonts w:ascii="Calibri" w:hAnsi="Calibri"/>
          <w:color w:val="000000"/>
          <w:sz w:val="24"/>
          <w:szCs w:val="24"/>
        </w:rPr>
      </w:pPr>
      <w:r>
        <w:rPr>
          <w:noProof/>
          <w:bdr w:val="none" w:sz="0" w:space="0" w:color="auto" w:frame="1"/>
          <w:lang w:eastAsia="cs-CZ"/>
        </w:rPr>
        <w:lastRenderedPageBreak/>
        <w:drawing>
          <wp:inline distT="0" distB="0" distL="0" distR="0" wp14:anchorId="63805BBE" wp14:editId="2DDF9D3B">
            <wp:extent cx="5756910" cy="3243973"/>
            <wp:effectExtent l="0" t="0" r="0" b="0"/>
            <wp:docPr id="21" name="Obrázek 21" descr="https://lh5.googleusercontent.com/5Nd7uUuEzoxDuKlnOQakbRNBx4thVMAIe-BC8ocCW3WshOrq53c3naI2O8XI7THGQ7iFbx7coL2ZAYKHcJu9iRxoQJNsHdDoEHxKXWCpKfZtV7BuTkbwpwgxr9kmr_-ErXpearpgOe2r0AVl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5Nd7uUuEzoxDuKlnOQakbRNBx4thVMAIe-BC8ocCW3WshOrq53c3naI2O8XI7THGQ7iFbx7coL2ZAYKHcJu9iRxoQJNsHdDoEHxKXWCpKfZtV7BuTkbwpwgxr9kmr_-ErXpearpgOe2r0AVlF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6910" cy="3243973"/>
                    </a:xfrm>
                    <a:prstGeom prst="rect">
                      <a:avLst/>
                    </a:prstGeom>
                    <a:noFill/>
                    <a:ln>
                      <a:noFill/>
                    </a:ln>
                  </pic:spPr>
                </pic:pic>
              </a:graphicData>
            </a:graphic>
          </wp:inline>
        </w:drawing>
      </w:r>
    </w:p>
    <w:p w14:paraId="70C47664" w14:textId="38A89215" w:rsidR="007A7257" w:rsidRDefault="007A7257" w:rsidP="00230AD8">
      <w:pPr>
        <w:spacing w:after="240"/>
        <w:jc w:val="center"/>
        <w:rPr>
          <w:rFonts w:ascii="Calibri" w:hAnsi="Calibri"/>
          <w:color w:val="000000"/>
          <w:sz w:val="24"/>
          <w:szCs w:val="24"/>
        </w:rPr>
      </w:pPr>
    </w:p>
    <w:p w14:paraId="35F9020D" w14:textId="2CD07F12" w:rsidR="007A7257" w:rsidRPr="00230AD8" w:rsidRDefault="007A7257" w:rsidP="00230AD8">
      <w:pPr>
        <w:spacing w:after="240"/>
        <w:jc w:val="center"/>
        <w:rPr>
          <w:rFonts w:ascii="Calibri" w:hAnsi="Calibri"/>
          <w:color w:val="000000"/>
          <w:sz w:val="24"/>
          <w:szCs w:val="24"/>
        </w:rPr>
      </w:pPr>
      <w:r>
        <w:rPr>
          <w:noProof/>
          <w:bdr w:val="none" w:sz="0" w:space="0" w:color="auto" w:frame="1"/>
          <w:lang w:eastAsia="cs-CZ"/>
        </w:rPr>
        <w:drawing>
          <wp:inline distT="0" distB="0" distL="0" distR="0" wp14:anchorId="55A7A0EA" wp14:editId="0E3CFCBD">
            <wp:extent cx="5756910" cy="3247943"/>
            <wp:effectExtent l="0" t="0" r="0" b="0"/>
            <wp:docPr id="19" name="Obrázek 19" descr="https://lh5.googleusercontent.com/6onkiW3dvJ9W56R3tE3bksPnlxA69RQqrpuXwqFb_eJ3qkyOPEQ73OBF7_klqM-mM-VOhXY9brSMqR1FzJPSv78E9AKNP2eBqqFrPZkrV8W0Y-pfyHOKhTCp-Kgihq2Nj5bxTm5EggXhr-K6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6onkiW3dvJ9W56R3tE3bksPnlxA69RQqrpuXwqFb_eJ3qkyOPEQ73OBF7_klqM-mM-VOhXY9brSMqR1FzJPSv78E9AKNP2eBqqFrPZkrV8W0Y-pfyHOKhTCp-Kgihq2Nj5bxTm5EggXhr-K6l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6910" cy="3247943"/>
                    </a:xfrm>
                    <a:prstGeom prst="rect">
                      <a:avLst/>
                    </a:prstGeom>
                    <a:noFill/>
                    <a:ln>
                      <a:noFill/>
                    </a:ln>
                  </pic:spPr>
                </pic:pic>
              </a:graphicData>
            </a:graphic>
          </wp:inline>
        </w:drawing>
      </w:r>
    </w:p>
    <w:p w14:paraId="4E1D6EED" w14:textId="1BF9FBE0" w:rsidR="0036039F" w:rsidRDefault="0036039F" w:rsidP="00230AD8">
      <w:pPr>
        <w:pStyle w:val="Nadpis1"/>
      </w:pPr>
      <w:bookmarkStart w:id="23" w:name="_Toc117276362"/>
      <w:r>
        <w:lastRenderedPageBreak/>
        <w:t>Focení školy pomocí dron</w:t>
      </w:r>
      <w:r w:rsidR="00230AD8">
        <w:t>u</w:t>
      </w:r>
      <w:bookmarkEnd w:id="23"/>
    </w:p>
    <w:p w14:paraId="2535F206" w14:textId="29CBBD74" w:rsidR="00230AD8" w:rsidRDefault="0036039F" w:rsidP="00194740">
      <w:pPr>
        <w:pStyle w:val="Normlnweb"/>
        <w:spacing w:before="0" w:beforeAutospacing="0" w:after="160" w:afterAutospacing="0"/>
        <w:jc w:val="both"/>
        <w:rPr>
          <w:rFonts w:ascii="Calibri" w:hAnsi="Calibri"/>
          <w:color w:val="000000"/>
        </w:rPr>
      </w:pPr>
      <w:r>
        <w:rPr>
          <w:rFonts w:ascii="Calibri" w:hAnsi="Calibri"/>
          <w:color w:val="000000"/>
        </w:rPr>
        <w:t>Jelikož jsme do promo videa chtěli vložit i pohled t</w:t>
      </w:r>
      <w:r w:rsidR="00605B5C">
        <w:rPr>
          <w:rFonts w:ascii="Calibri" w:hAnsi="Calibri"/>
          <w:color w:val="000000"/>
        </w:rPr>
        <w:t>zv.</w:t>
      </w:r>
      <w:r>
        <w:rPr>
          <w:rFonts w:ascii="Calibri" w:hAnsi="Calibri"/>
          <w:color w:val="000000"/>
        </w:rPr>
        <w:t xml:space="preserve"> </w:t>
      </w:r>
      <w:r w:rsidR="00605B5C">
        <w:rPr>
          <w:rFonts w:ascii="Calibri" w:hAnsi="Calibri"/>
          <w:color w:val="000000"/>
        </w:rPr>
        <w:t>„z vrchu</w:t>
      </w:r>
      <w:r>
        <w:rPr>
          <w:rFonts w:ascii="Calibri" w:hAnsi="Calibri"/>
          <w:color w:val="000000"/>
        </w:rPr>
        <w:t>’’, museli jsme velmi opatrně pomocí dronu natočit i nafotit školu.</w:t>
      </w:r>
    </w:p>
    <w:p w14:paraId="7ACDE462" w14:textId="23329994" w:rsidR="0036039F" w:rsidRDefault="0036039F" w:rsidP="0036039F">
      <w:pPr>
        <w:pStyle w:val="Normlnweb"/>
        <w:spacing w:before="0" w:beforeAutospacing="0" w:after="160" w:afterAutospacing="0"/>
      </w:pPr>
      <w:r>
        <w:rPr>
          <w:noProof/>
          <w:bdr w:val="none" w:sz="0" w:space="0" w:color="auto" w:frame="1"/>
        </w:rPr>
        <w:drawing>
          <wp:inline distT="0" distB="0" distL="0" distR="0" wp14:anchorId="486A5129" wp14:editId="05B1F717">
            <wp:extent cx="4239491" cy="3181241"/>
            <wp:effectExtent l="0" t="0" r="8890" b="635"/>
            <wp:docPr id="29" name="Obrázek 29" descr="https://lh3.googleusercontent.com/jbXgZQDqqtiyddxcDu8wQymDm0x_XNX57T90fCYAYGEfAqkCGbgA-VbTSgYUbdG8rFr4ZhpRDPyKYbx2btTWukAdyVx-C-TeGI0QowgmI6u4niSLZ0L9Xeah8j7zQ-c3JeKDFvGDhjk4CMkp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jbXgZQDqqtiyddxcDu8wQymDm0x_XNX57T90fCYAYGEfAqkCGbgA-VbTSgYUbdG8rFr4ZhpRDPyKYbx2btTWukAdyVx-C-TeGI0QowgmI6u4niSLZ0L9Xeah8j7zQ-c3JeKDFvGDhjk4CMkp6w"/>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50159" cy="3189246"/>
                    </a:xfrm>
                    <a:prstGeom prst="rect">
                      <a:avLst/>
                    </a:prstGeom>
                    <a:noFill/>
                    <a:ln>
                      <a:noFill/>
                    </a:ln>
                  </pic:spPr>
                </pic:pic>
              </a:graphicData>
            </a:graphic>
          </wp:inline>
        </w:drawing>
      </w:r>
    </w:p>
    <w:p w14:paraId="18D16BEE" w14:textId="74651AB3" w:rsidR="0036039F" w:rsidRDefault="0036039F" w:rsidP="00230AD8">
      <w:pPr>
        <w:pStyle w:val="Normlnweb"/>
        <w:spacing w:before="0" w:beforeAutospacing="0" w:after="160" w:afterAutospacing="0"/>
      </w:pPr>
      <w:r>
        <w:rPr>
          <w:noProof/>
          <w:bdr w:val="none" w:sz="0" w:space="0" w:color="auto" w:frame="1"/>
        </w:rPr>
        <w:drawing>
          <wp:inline distT="0" distB="0" distL="0" distR="0" wp14:anchorId="31B8625E" wp14:editId="417BF36C">
            <wp:extent cx="4239260" cy="3177776"/>
            <wp:effectExtent l="0" t="0" r="8890" b="3810"/>
            <wp:docPr id="28" name="Obrázek 28" descr="https://lh6.googleusercontent.com/7NVUdyZJqiBSCf1WQ56Ky8iiwRDWWRqXl6avyQc88TX_2CCxYPu0hxKzLC2y2ZqQala0cxFm9xJ2aRxZNP2I5ry4For07SeBMsy39Q74GOoyyptdhpd_aTR6BajBXOUH4IRD5pjjsk7_ra6Q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7NVUdyZJqiBSCf1WQ56Ky8iiwRDWWRqXl6avyQc88TX_2CCxYPu0hxKzLC2y2ZqQala0cxFm9xJ2aRxZNP2I5ry4For07SeBMsy39Q74GOoyyptdhpd_aTR6BajBXOUH4IRD5pjjsk7_ra6Q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57064" cy="3191122"/>
                    </a:xfrm>
                    <a:prstGeom prst="rect">
                      <a:avLst/>
                    </a:prstGeom>
                    <a:noFill/>
                    <a:ln>
                      <a:noFill/>
                    </a:ln>
                  </pic:spPr>
                </pic:pic>
              </a:graphicData>
            </a:graphic>
          </wp:inline>
        </w:drawing>
      </w:r>
      <w:r>
        <w:br/>
      </w:r>
    </w:p>
    <w:p w14:paraId="352638F7" w14:textId="77777777" w:rsidR="0036039F" w:rsidRDefault="0036039F" w:rsidP="00230AD8">
      <w:pPr>
        <w:pStyle w:val="Nadpis1"/>
      </w:pPr>
      <w:bookmarkStart w:id="24" w:name="_Toc117276363"/>
      <w:r>
        <w:lastRenderedPageBreak/>
        <w:t>Profi fotky z přípravy projektu</w:t>
      </w:r>
      <w:bookmarkEnd w:id="24"/>
    </w:p>
    <w:p w14:paraId="26FDBDB4" w14:textId="6740DC37" w:rsidR="00F46F25" w:rsidRPr="00F46F25" w:rsidRDefault="0036039F" w:rsidP="00194740">
      <w:pPr>
        <w:pStyle w:val="Normlnweb"/>
        <w:spacing w:before="0" w:beforeAutospacing="0" w:after="160" w:afterAutospacing="0"/>
        <w:jc w:val="both"/>
        <w:rPr>
          <w:rFonts w:ascii="Calibri" w:hAnsi="Calibri"/>
          <w:color w:val="000000"/>
        </w:rPr>
      </w:pPr>
      <w:r>
        <w:rPr>
          <w:rFonts w:ascii="Calibri" w:hAnsi="Calibri"/>
          <w:color w:val="000000"/>
        </w:rPr>
        <w:t>Protože jsme dostali spoustu přístrojů k focení, nikdo se nemůže divit, že máme spoustu fotek i nás</w:t>
      </w:r>
      <w:r w:rsidR="00605B5C">
        <w:rPr>
          <w:rFonts w:ascii="Calibri" w:hAnsi="Calibri"/>
          <w:color w:val="000000"/>
        </w:rPr>
        <w:t xml:space="preserve"> samotných</w:t>
      </w:r>
      <w:r>
        <w:rPr>
          <w:rFonts w:ascii="Calibri" w:hAnsi="Calibri"/>
          <w:color w:val="000000"/>
        </w:rPr>
        <w:t>, jak s velkou radostí pracujeme</w:t>
      </w:r>
      <w:r w:rsidR="00605B5C">
        <w:rPr>
          <w:rFonts w:ascii="Calibri" w:hAnsi="Calibri"/>
          <w:color w:val="000000"/>
        </w:rPr>
        <w:t xml:space="preserve">. </w:t>
      </w:r>
      <w:r>
        <w:rPr>
          <w:rFonts w:ascii="Calibri" w:hAnsi="Calibri"/>
          <w:color w:val="000000"/>
        </w:rPr>
        <w:t>:)</w:t>
      </w:r>
    </w:p>
    <w:p w14:paraId="1AFAD1D0" w14:textId="77777777" w:rsidR="00F46F25" w:rsidRDefault="00F46F25" w:rsidP="0036039F">
      <w:r>
        <w:rPr>
          <w:noProof/>
          <w:bdr w:val="none" w:sz="0" w:space="0" w:color="auto" w:frame="1"/>
          <w:lang w:eastAsia="cs-CZ"/>
        </w:rPr>
        <w:drawing>
          <wp:inline distT="0" distB="0" distL="0" distR="0" wp14:anchorId="1F4AE73F" wp14:editId="025AE9DE">
            <wp:extent cx="5617845" cy="3160890"/>
            <wp:effectExtent l="0" t="0" r="1905" b="1905"/>
            <wp:docPr id="3" name="Obrázek 3" descr="https://lh5.googleusercontent.com/KPX43q_rposE0k6H_1XjriPkotRX6djUUJ08fjZOhW0lxvxpHjLn_jitu6FpsgpDVp8PxAeUDzSfREfpzSrP34ayh0pLucgwTbYurTRpryvjPK3TQTFi4uswpEvBzg8sHlOJJAUvu27kcxPz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5.googleusercontent.com/KPX43q_rposE0k6H_1XjriPkotRX6djUUJ08fjZOhW0lxvxpHjLn_jitu6FpsgpDVp8PxAeUDzSfREfpzSrP34ayh0pLucgwTbYurTRpryvjPK3TQTFi4uswpEvBzg8sHlOJJAUvu27kcxPzYQ"/>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9605" cy="3161880"/>
                    </a:xfrm>
                    <a:prstGeom prst="rect">
                      <a:avLst/>
                    </a:prstGeom>
                    <a:noFill/>
                    <a:ln>
                      <a:noFill/>
                    </a:ln>
                  </pic:spPr>
                </pic:pic>
              </a:graphicData>
            </a:graphic>
          </wp:inline>
        </w:drawing>
      </w:r>
    </w:p>
    <w:p w14:paraId="55E82382" w14:textId="77777777" w:rsidR="002D152B" w:rsidRDefault="0036039F" w:rsidP="0036039F">
      <w:r>
        <w:br/>
      </w:r>
      <w:r>
        <w:rPr>
          <w:noProof/>
          <w:bdr w:val="none" w:sz="0" w:space="0" w:color="auto" w:frame="1"/>
          <w:lang w:eastAsia="cs-CZ"/>
        </w:rPr>
        <w:drawing>
          <wp:inline distT="0" distB="0" distL="0" distR="0" wp14:anchorId="09A28D23" wp14:editId="4AC22872">
            <wp:extent cx="5618019" cy="3155713"/>
            <wp:effectExtent l="0" t="0" r="1905" b="6985"/>
            <wp:docPr id="27" name="Obrázek 27" descr="https://lh3.googleusercontent.com/gUdd-5kXbSgHi9IhyzrEzeqfIvdq5UN1uVPUE7VNMeOWWAA7UNAjBQm0uX6jDvn_4zsBnBVBA-67QiQgoEpLSg5_WceOFoWDjnbK57ebl8WqeLqKB4_hS4IkgolgiLnhiUOTuXRmtcQYJRla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3.googleusercontent.com/gUdd-5kXbSgHi9IhyzrEzeqfIvdq5UN1uVPUE7VNMeOWWAA7UNAjBQm0uX6jDvn_4zsBnBVBA-67QiQgoEpLSg5_WceOFoWDjnbK57ebl8WqeLqKB4_hS4IkgolgiLnhiUOTuXRmtcQYJRlaxQ"/>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24959" cy="3159611"/>
                    </a:xfrm>
                    <a:prstGeom prst="rect">
                      <a:avLst/>
                    </a:prstGeom>
                    <a:noFill/>
                    <a:ln>
                      <a:noFill/>
                    </a:ln>
                  </pic:spPr>
                </pic:pic>
              </a:graphicData>
            </a:graphic>
          </wp:inline>
        </w:drawing>
      </w:r>
      <w:r w:rsidR="00230AD8">
        <w:br/>
      </w:r>
      <w:r w:rsidR="00F46F25">
        <w:lastRenderedPageBreak/>
        <w:br/>
      </w:r>
      <w:r w:rsidR="00F46F25">
        <w:rPr>
          <w:noProof/>
          <w:bdr w:val="none" w:sz="0" w:space="0" w:color="auto" w:frame="1"/>
          <w:lang w:eastAsia="cs-CZ"/>
        </w:rPr>
        <w:drawing>
          <wp:inline distT="0" distB="0" distL="0" distR="0" wp14:anchorId="531B084B" wp14:editId="4F19F62B">
            <wp:extent cx="5747558" cy="3244886"/>
            <wp:effectExtent l="0" t="0" r="5715" b="0"/>
            <wp:docPr id="6" name="Obrázek 6" descr="https://lh5.googleusercontent.com/LfA7se_wolzuOo2JZ1QxOcLjS2ZmgYM7eUATqMkEZkvJR5DjgYDe8SUXhN2IJ4gK3szz61jaxae8j70KSP-Sf8y7O_KCrGOVuQNz_9OdVv_5JkpHMRklEbrTHiZEsgP_ubricukaOTn1885d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LfA7se_wolzuOo2JZ1QxOcLjS2ZmgYM7eUATqMkEZkvJR5DjgYDe8SUXhN2IJ4gK3szz61jaxae8j70KSP-Sf8y7O_KCrGOVuQNz_9OdVv_5JkpHMRklEbrTHiZEsgP_ubricukaOTn1885dO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7418" cy="3256098"/>
                    </a:xfrm>
                    <a:prstGeom prst="rect">
                      <a:avLst/>
                    </a:prstGeom>
                    <a:noFill/>
                    <a:ln>
                      <a:noFill/>
                    </a:ln>
                  </pic:spPr>
                </pic:pic>
              </a:graphicData>
            </a:graphic>
          </wp:inline>
        </w:drawing>
      </w:r>
      <w:r w:rsidR="00F46F25">
        <w:br/>
      </w:r>
      <w:r w:rsidR="00F46F25">
        <w:br/>
      </w:r>
      <w:r w:rsidR="00F46F25">
        <w:br/>
      </w:r>
      <w:r w:rsidR="00F46F25">
        <w:rPr>
          <w:noProof/>
          <w:bdr w:val="none" w:sz="0" w:space="0" w:color="auto" w:frame="1"/>
          <w:lang w:eastAsia="cs-CZ"/>
        </w:rPr>
        <w:drawing>
          <wp:inline distT="0" distB="0" distL="0" distR="0" wp14:anchorId="3205B00E" wp14:editId="1F3FDA29">
            <wp:extent cx="5771735" cy="3241964"/>
            <wp:effectExtent l="0" t="0" r="635" b="0"/>
            <wp:docPr id="5" name="Obrázek 5" descr="https://lh5.googleusercontent.com/FkpM6jqE8OciNyRQxs0-kf9trkBZrG9aOHEOYLHw1h1li2EESnSM5t4CJXa76PRiqaH5nRmSU77Kgk7Cj67Y4kpue9E-QUrA_N7NfJ4p3-48fqqFCsHKKd1VkMLpn3Znl8sv0a5BwHSZeBOB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FkpM6jqE8OciNyRQxs0-kf9trkBZrG9aOHEOYLHw1h1li2EESnSM5t4CJXa76PRiqaH5nRmSU77Kgk7Cj67Y4kpue9E-QUrA_N7NfJ4p3-48fqqFCsHKKd1VkMLpn3Znl8sv0a5BwHSZeBOB3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81985" cy="3247722"/>
                    </a:xfrm>
                    <a:prstGeom prst="rect">
                      <a:avLst/>
                    </a:prstGeom>
                    <a:noFill/>
                    <a:ln>
                      <a:noFill/>
                    </a:ln>
                  </pic:spPr>
                </pic:pic>
              </a:graphicData>
            </a:graphic>
          </wp:inline>
        </w:drawing>
      </w:r>
      <w:r w:rsidR="00F46F25">
        <w:br/>
      </w:r>
      <w:r w:rsidR="00F46F25">
        <w:br/>
      </w:r>
      <w:r w:rsidR="00F46F25">
        <w:br/>
      </w:r>
      <w:r w:rsidR="00F46F25">
        <w:rPr>
          <w:noProof/>
          <w:bdr w:val="none" w:sz="0" w:space="0" w:color="auto" w:frame="1"/>
          <w:lang w:eastAsia="cs-CZ"/>
        </w:rPr>
        <w:lastRenderedPageBreak/>
        <w:drawing>
          <wp:inline distT="0" distB="0" distL="0" distR="0" wp14:anchorId="6FA11EE6" wp14:editId="132B4CC0">
            <wp:extent cx="5736474" cy="3231399"/>
            <wp:effectExtent l="0" t="0" r="0" b="7620"/>
            <wp:docPr id="4" name="Obrázek 4" descr="https://lh3.googleusercontent.com/IZcpiXcngnHv-REXiEt8IlzN-W0EhG0-zgeHiVQk6cY2P47ScU-DFR_ekWv57o3QTDKN5G7qYwgB_iD3ls24id3WYlfXapIspeITTwyZkZbmpg66wqbKb5XV1fNCqe8mrnOz79ryxZG9vIai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3.googleusercontent.com/IZcpiXcngnHv-REXiEt8IlzN-W0EhG0-zgeHiVQk6cY2P47ScU-DFR_ekWv57o3QTDKN5G7qYwgB_iD3ls24id3WYlfXapIspeITTwyZkZbmpg66wqbKb5XV1fNCqe8mrnOz79ryxZG9vIaiLQ"/>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7432" cy="3243205"/>
                    </a:xfrm>
                    <a:prstGeom prst="rect">
                      <a:avLst/>
                    </a:prstGeom>
                    <a:noFill/>
                    <a:ln>
                      <a:noFill/>
                    </a:ln>
                  </pic:spPr>
                </pic:pic>
              </a:graphicData>
            </a:graphic>
          </wp:inline>
        </w:drawing>
      </w:r>
      <w:r w:rsidR="002D152B">
        <w:br/>
      </w:r>
      <w:r w:rsidR="002D152B">
        <w:br/>
      </w:r>
      <w:r w:rsidR="00F46F25">
        <w:br/>
      </w:r>
      <w:r w:rsidR="00F46F25">
        <w:rPr>
          <w:noProof/>
          <w:bdr w:val="none" w:sz="0" w:space="0" w:color="auto" w:frame="1"/>
          <w:lang w:eastAsia="cs-CZ"/>
        </w:rPr>
        <w:drawing>
          <wp:inline distT="0" distB="0" distL="0" distR="0" wp14:anchorId="09808284" wp14:editId="221BAF10">
            <wp:extent cx="5760720" cy="3246120"/>
            <wp:effectExtent l="0" t="0" r="0" b="0"/>
            <wp:docPr id="2" name="Obrázek 2" descr="https://lh5.googleusercontent.com/Ii5QIp8xyDzVwWEEbQcMLpILIFA-4BIRAFdTgU7E7cgHqlbXO55h7SfwkrkuJOL0Vmbf-OISTmNarIV0l69rGgpKFDJ2IWg63Rcbp9UECXhmkSv5tBAk2OdnFLalQ1USAO-8-217PsJOCkW3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Ii5QIp8xyDzVwWEEbQcMLpILIFA-4BIRAFdTgU7E7cgHqlbXO55h7SfwkrkuJOL0Vmbf-OISTmNarIV0l69rGgpKFDJ2IWg63Rcbp9UECXhmkSv5tBAk2OdnFLalQ1USAO-8-217PsJOCkW3s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246120"/>
                    </a:xfrm>
                    <a:prstGeom prst="rect">
                      <a:avLst/>
                    </a:prstGeom>
                    <a:noFill/>
                    <a:ln>
                      <a:noFill/>
                    </a:ln>
                  </pic:spPr>
                </pic:pic>
              </a:graphicData>
            </a:graphic>
          </wp:inline>
        </w:drawing>
      </w:r>
      <w:r w:rsidR="00F46F25">
        <w:br/>
      </w:r>
      <w:r>
        <w:lastRenderedPageBreak/>
        <w:br/>
      </w:r>
      <w:r>
        <w:rPr>
          <w:noProof/>
          <w:bdr w:val="none" w:sz="0" w:space="0" w:color="auto" w:frame="1"/>
          <w:lang w:eastAsia="cs-CZ"/>
        </w:rPr>
        <w:drawing>
          <wp:inline distT="0" distB="0" distL="0" distR="0" wp14:anchorId="3C0D3B27" wp14:editId="7C9FABB8">
            <wp:extent cx="5659582" cy="3186135"/>
            <wp:effectExtent l="0" t="0" r="0" b="0"/>
            <wp:docPr id="26" name="Obrázek 26" descr="https://lh6.googleusercontent.com/VJvKDI9R-8Fxr-VKBNCfl5toTgNo51_AgsQG7wgxz_oAaYBAVfJgYYBwwUYl3k_scIE1PQUbRjaerKtEoGhhwvOwESNKg11GXNprjMfcCWbnv2XnkmF0VDdrwxW2kbew9c9JCcU655OY3NfC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VJvKDI9R-8Fxr-VKBNCfl5toTgNo51_AgsQG7wgxz_oAaYBAVfJgYYBwwUYl3k_scIE1PQUbRjaerKtEoGhhwvOwESNKg11GXNprjMfcCWbnv2XnkmF0VDdrwxW2kbew9c9JCcU655OY3NfCg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9109" cy="3202758"/>
                    </a:xfrm>
                    <a:prstGeom prst="rect">
                      <a:avLst/>
                    </a:prstGeom>
                    <a:noFill/>
                    <a:ln>
                      <a:noFill/>
                    </a:ln>
                  </pic:spPr>
                </pic:pic>
              </a:graphicData>
            </a:graphic>
          </wp:inline>
        </w:drawing>
      </w:r>
    </w:p>
    <w:p w14:paraId="1E53A91C" w14:textId="4B3F4934" w:rsidR="0036039F" w:rsidRDefault="0036039F" w:rsidP="0036039F">
      <w:r>
        <w:br/>
      </w:r>
      <w:r>
        <w:rPr>
          <w:noProof/>
          <w:bdr w:val="none" w:sz="0" w:space="0" w:color="auto" w:frame="1"/>
          <w:lang w:eastAsia="cs-CZ"/>
        </w:rPr>
        <w:drawing>
          <wp:inline distT="0" distB="0" distL="0" distR="0" wp14:anchorId="62A30CED" wp14:editId="58DFCE7F">
            <wp:extent cx="5708073" cy="3214395"/>
            <wp:effectExtent l="0" t="0" r="6985" b="5080"/>
            <wp:docPr id="25" name="Obrázek 25" descr="https://lh5.googleusercontent.com/9xzMvqb4Ix66kYDeAdJhyZ-0Exw_NNbRzIsyQn2GRPQJJfZ90UVUfmOcVsx3d0pLmQ30mabCWc6FEuM0ZqaLAzv0Y2zMtrMAwG6Z-SoT33f0vJHwynAmbgbJ9AKiPU48KG1czI42BFl8EObXw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5.googleusercontent.com/9xzMvqb4Ix66kYDeAdJhyZ-0Exw_NNbRzIsyQn2GRPQJJfZ90UVUfmOcVsx3d0pLmQ30mabCWc6FEuM0ZqaLAzv0Y2zMtrMAwG6Z-SoT33f0vJHwynAmbgbJ9AKiPU48KG1czI42BFl8EObXwQ"/>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10908" cy="3215991"/>
                    </a:xfrm>
                    <a:prstGeom prst="rect">
                      <a:avLst/>
                    </a:prstGeom>
                    <a:noFill/>
                    <a:ln>
                      <a:noFill/>
                    </a:ln>
                  </pic:spPr>
                </pic:pic>
              </a:graphicData>
            </a:graphic>
          </wp:inline>
        </w:drawing>
      </w:r>
      <w:r w:rsidR="00230AD8">
        <w:br/>
      </w:r>
      <w:r w:rsidR="00230AD8">
        <w:br/>
      </w:r>
      <w:r>
        <w:lastRenderedPageBreak/>
        <w:br/>
      </w:r>
      <w:r>
        <w:rPr>
          <w:noProof/>
          <w:bdr w:val="none" w:sz="0" w:space="0" w:color="auto" w:frame="1"/>
          <w:lang w:eastAsia="cs-CZ"/>
        </w:rPr>
        <w:drawing>
          <wp:inline distT="0" distB="0" distL="0" distR="0" wp14:anchorId="2433BE0F" wp14:editId="0315749A">
            <wp:extent cx="5759944" cy="3235037"/>
            <wp:effectExtent l="0" t="0" r="0" b="3810"/>
            <wp:docPr id="24" name="Obrázek 24" descr="https://lh3.googleusercontent.com/eSBx6oc7jT6zYLvwVeXvNVWN9Pb5ZxNi8UipxEsDEAci5DEd_TqSexBEy1gWX7l57QLjYj250suetePK97RVNVJcJYrLQE14QnR6stua6vHgSzEYOBdnxRaH6X2u96vJog_YVPWDQdkViAYy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eSBx6oc7jT6zYLvwVeXvNVWN9Pb5ZxNi8UipxEsDEAci5DEd_TqSexBEy1gWX7l57QLjYj250suetePK97RVNVJcJYrLQE14QnR6stua6vHgSzEYOBdnxRaH6X2u96vJog_YVPWDQdkViAYy1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71898" cy="3241751"/>
                    </a:xfrm>
                    <a:prstGeom prst="rect">
                      <a:avLst/>
                    </a:prstGeom>
                    <a:noFill/>
                    <a:ln>
                      <a:noFill/>
                    </a:ln>
                  </pic:spPr>
                </pic:pic>
              </a:graphicData>
            </a:graphic>
          </wp:inline>
        </w:drawing>
      </w:r>
    </w:p>
    <w:p w14:paraId="5985E08A" w14:textId="77777777" w:rsidR="007A7257" w:rsidRDefault="0036039F" w:rsidP="007A7257">
      <w:pPr>
        <w:pStyle w:val="Normlnweb"/>
        <w:spacing w:before="0" w:beforeAutospacing="0" w:after="0" w:afterAutospacing="0"/>
        <w:jc w:val="center"/>
      </w:pPr>
      <w:r>
        <w:br/>
      </w:r>
      <w:r>
        <w:br/>
      </w:r>
      <w:r>
        <w:rPr>
          <w:noProof/>
          <w:bdr w:val="none" w:sz="0" w:space="0" w:color="auto" w:frame="1"/>
        </w:rPr>
        <w:drawing>
          <wp:inline distT="0" distB="0" distL="0" distR="0" wp14:anchorId="700F16BE" wp14:editId="50C83719">
            <wp:extent cx="5748879" cy="3214255"/>
            <wp:effectExtent l="0" t="0" r="4445" b="5715"/>
            <wp:docPr id="23" name="Obrázek 23" descr="https://lh5.googleusercontent.com/qico9-nRFWZ2lL7hnzFVJi77uEoY-9pcGOHQ_3y4vTk78rLrfWP4RSNURLCO-44O6ydmiy9G3-FZPF_Kc5ak7DoWpvqwd8KWsnfU19IKP81_FrsDTVE-EW8N3gKIKYXnohwFClkoDUCaV_rA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qico9-nRFWZ2lL7hnzFVJi77uEoY-9pcGOHQ_3y4vTk78rLrfWP4RSNURLCO-44O6ydmiy9G3-FZPF_Kc5ak7DoWpvqwd8KWsnfU19IKP81_FrsDTVE-EW8N3gKIKYXnohwFClkoDUCaV_rA2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4682" cy="3217500"/>
                    </a:xfrm>
                    <a:prstGeom prst="rect">
                      <a:avLst/>
                    </a:prstGeom>
                    <a:noFill/>
                    <a:ln>
                      <a:noFill/>
                    </a:ln>
                  </pic:spPr>
                </pic:pic>
              </a:graphicData>
            </a:graphic>
          </wp:inline>
        </w:drawing>
      </w:r>
      <w:r w:rsidR="00230AD8">
        <w:br/>
      </w:r>
      <w:r w:rsidR="00230AD8">
        <w:lastRenderedPageBreak/>
        <w:br/>
      </w:r>
      <w:r w:rsidR="007A7257">
        <w:rPr>
          <w:noProof/>
          <w:bdr w:val="none" w:sz="0" w:space="0" w:color="auto" w:frame="1"/>
        </w:rPr>
        <w:drawing>
          <wp:inline distT="0" distB="0" distL="0" distR="0" wp14:anchorId="0F4BBCA1" wp14:editId="67902282">
            <wp:extent cx="5754716" cy="3233513"/>
            <wp:effectExtent l="0" t="0" r="0" b="5080"/>
            <wp:docPr id="12" name="Obrázek 12" descr="https://lh3.googleusercontent.com/QDVDXMoklY0ySfisGNk8NMBxgJ_cqxtgx32sv0TDdA36nSuC5gKbpDMgtA0PMbggSsYIIBqXaVN-mod8AevQlafYdF7uoe3X3ZEGe2RZPj1NrXc692cKXykO9BHp-PxXDKbApEsqZeITH8iT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3.googleusercontent.com/QDVDXMoklY0ySfisGNk8NMBxgJ_cqxtgx32sv0TDdA36nSuC5gKbpDMgtA0PMbggSsYIIBqXaVN-mod8AevQlafYdF7uoe3X3ZEGe2RZPj1NrXc692cKXykO9BHp-PxXDKbApEsqZeITH8iTX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83101" cy="3249462"/>
                    </a:xfrm>
                    <a:prstGeom prst="rect">
                      <a:avLst/>
                    </a:prstGeom>
                    <a:noFill/>
                    <a:ln>
                      <a:noFill/>
                    </a:ln>
                  </pic:spPr>
                </pic:pic>
              </a:graphicData>
            </a:graphic>
          </wp:inline>
        </w:drawing>
      </w:r>
    </w:p>
    <w:p w14:paraId="326DFB8B" w14:textId="77777777" w:rsidR="007A7257" w:rsidRDefault="007A7257" w:rsidP="007A7257">
      <w:pPr>
        <w:pStyle w:val="Normlnweb"/>
        <w:spacing w:before="0" w:beforeAutospacing="0" w:after="0" w:afterAutospacing="0"/>
        <w:jc w:val="center"/>
      </w:pPr>
    </w:p>
    <w:p w14:paraId="0240F4DE" w14:textId="77777777" w:rsidR="007A7257" w:rsidRDefault="007A7257" w:rsidP="007A7257">
      <w:pPr>
        <w:pStyle w:val="Normlnweb"/>
        <w:spacing w:before="0" w:beforeAutospacing="0" w:after="0" w:afterAutospacing="0"/>
        <w:jc w:val="center"/>
      </w:pPr>
    </w:p>
    <w:p w14:paraId="3D9F961F" w14:textId="10444B46" w:rsidR="002D152B" w:rsidRDefault="00F46F25" w:rsidP="002D152B">
      <w:pPr>
        <w:pStyle w:val="Normlnweb"/>
        <w:spacing w:before="0" w:beforeAutospacing="0" w:after="0" w:afterAutospacing="0"/>
        <w:jc w:val="center"/>
      </w:pPr>
      <w:r>
        <w:br/>
      </w:r>
      <w:r>
        <w:rPr>
          <w:noProof/>
          <w:bdr w:val="none" w:sz="0" w:space="0" w:color="auto" w:frame="1"/>
        </w:rPr>
        <w:drawing>
          <wp:inline distT="0" distB="0" distL="0" distR="0" wp14:anchorId="635C3C3A" wp14:editId="647F7029">
            <wp:extent cx="5798128" cy="3262853"/>
            <wp:effectExtent l="0" t="0" r="0" b="0"/>
            <wp:docPr id="10" name="Obrázek 10" descr="https://lh6.googleusercontent.com/YXZuoPm1hGszUlvJOQIz5wr-cdLnbl_BBRIKth3jVkbSX5ylG3rUUqQLKCXnGwZNmzS6DmCNPlxvExq44pZFL7btKc6OgJ2pTEXTyfCFlzsSDKgOxlRLc61UKvrcasuUAKdNx82kTDvdOrsp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6.googleusercontent.com/YXZuoPm1hGszUlvJOQIz5wr-cdLnbl_BBRIKth3jVkbSX5ylG3rUUqQLKCXnGwZNmzS6DmCNPlxvExq44pZFL7btKc6OgJ2pTEXTyfCFlzsSDKgOxlRLc61UKvrcasuUAKdNx82kTDvdOrspK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5138" cy="3266798"/>
                    </a:xfrm>
                    <a:prstGeom prst="rect">
                      <a:avLst/>
                    </a:prstGeom>
                    <a:noFill/>
                    <a:ln>
                      <a:noFill/>
                    </a:ln>
                  </pic:spPr>
                </pic:pic>
              </a:graphicData>
            </a:graphic>
          </wp:inline>
        </w:drawing>
      </w:r>
      <w:r>
        <w:br/>
      </w:r>
      <w:r>
        <w:br/>
      </w:r>
    </w:p>
    <w:p w14:paraId="7D8B8B2A" w14:textId="7F318131" w:rsidR="002D152B" w:rsidRDefault="002D152B" w:rsidP="002D152B">
      <w:pPr>
        <w:pStyle w:val="Normlnweb"/>
        <w:spacing w:before="0" w:beforeAutospacing="0" w:after="0" w:afterAutospacing="0"/>
        <w:jc w:val="center"/>
      </w:pPr>
      <w:r>
        <w:rPr>
          <w:noProof/>
          <w:bdr w:val="none" w:sz="0" w:space="0" w:color="auto" w:frame="1"/>
        </w:rPr>
        <w:lastRenderedPageBreak/>
        <w:drawing>
          <wp:inline distT="0" distB="0" distL="0" distR="0" wp14:anchorId="293633A8" wp14:editId="59862713">
            <wp:extent cx="5756910" cy="3250565"/>
            <wp:effectExtent l="0" t="0" r="0" b="6985"/>
            <wp:docPr id="8" name="Obrázek 8" descr="https://lh3.googleusercontent.com/NN_gGvtMrD86r-1PjAkjPQ6KPoDWoXOjBfjuVPZis41jHV4LAQy2qj4yp8tj_cr8xjyWIO_HGCL4xjuiEmP54TUP0xs_Fes7klDNbWCorvteF571Ul9CUkzoX5jlUYFcrlRRrToZwNBHSdd4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3.googleusercontent.com/NN_gGvtMrD86r-1PjAkjPQ6KPoDWoXOjBfjuVPZis41jHV4LAQy2qj4yp8tj_cr8xjyWIO_HGCL4xjuiEmP54TUP0xs_Fes7klDNbWCorvteF571Ul9CUkzoX5jlUYFcrlRRrToZwNBHSdd4Nw"/>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6910" cy="3250565"/>
                    </a:xfrm>
                    <a:prstGeom prst="rect">
                      <a:avLst/>
                    </a:prstGeom>
                    <a:noFill/>
                    <a:ln>
                      <a:noFill/>
                    </a:ln>
                  </pic:spPr>
                </pic:pic>
              </a:graphicData>
            </a:graphic>
          </wp:inline>
        </w:drawing>
      </w:r>
    </w:p>
    <w:p w14:paraId="1B78D7E3" w14:textId="77777777" w:rsidR="002D152B" w:rsidRDefault="002D152B" w:rsidP="002D152B">
      <w:pPr>
        <w:pStyle w:val="Normlnweb"/>
        <w:spacing w:before="0" w:beforeAutospacing="0" w:after="0" w:afterAutospacing="0"/>
        <w:jc w:val="center"/>
      </w:pPr>
    </w:p>
    <w:p w14:paraId="7FB4896E" w14:textId="05057014" w:rsidR="002D152B" w:rsidRDefault="002D152B" w:rsidP="002D152B">
      <w:pPr>
        <w:pStyle w:val="Normlnweb"/>
        <w:spacing w:before="0" w:beforeAutospacing="0" w:after="0" w:afterAutospacing="0"/>
        <w:jc w:val="center"/>
      </w:pPr>
    </w:p>
    <w:p w14:paraId="3CA952DB" w14:textId="645D9487" w:rsidR="002D152B" w:rsidRDefault="002D152B" w:rsidP="002D152B">
      <w:pPr>
        <w:pStyle w:val="Normlnweb"/>
        <w:spacing w:before="0" w:beforeAutospacing="0" w:after="0" w:afterAutospacing="0"/>
        <w:jc w:val="center"/>
      </w:pPr>
    </w:p>
    <w:p w14:paraId="7517F8A6" w14:textId="0325B6FB" w:rsidR="002D152B" w:rsidRDefault="002D152B" w:rsidP="002D152B">
      <w:pPr>
        <w:pStyle w:val="Normlnweb"/>
        <w:spacing w:before="0" w:beforeAutospacing="0" w:after="0" w:afterAutospacing="0"/>
        <w:jc w:val="center"/>
      </w:pPr>
    </w:p>
    <w:p w14:paraId="58E971E1" w14:textId="266BA043" w:rsidR="002D152B" w:rsidRDefault="002D152B" w:rsidP="002D152B">
      <w:pPr>
        <w:pStyle w:val="Normlnweb"/>
        <w:spacing w:before="0" w:beforeAutospacing="0" w:after="0" w:afterAutospacing="0"/>
        <w:jc w:val="center"/>
      </w:pPr>
    </w:p>
    <w:p w14:paraId="630EA139" w14:textId="0864F188" w:rsidR="002D152B" w:rsidRDefault="002D152B" w:rsidP="002D152B">
      <w:pPr>
        <w:pStyle w:val="Normlnweb"/>
        <w:spacing w:before="0" w:beforeAutospacing="0" w:after="0" w:afterAutospacing="0"/>
        <w:jc w:val="center"/>
      </w:pPr>
    </w:p>
    <w:p w14:paraId="7F45D318" w14:textId="77777777" w:rsidR="002D152B" w:rsidRDefault="002D152B" w:rsidP="002D152B">
      <w:pPr>
        <w:pStyle w:val="Normlnweb"/>
        <w:spacing w:before="0" w:beforeAutospacing="0" w:after="0" w:afterAutospacing="0"/>
        <w:jc w:val="center"/>
      </w:pPr>
    </w:p>
    <w:p w14:paraId="3D7157C7" w14:textId="77777777" w:rsidR="002D152B" w:rsidRDefault="002D152B" w:rsidP="002D152B">
      <w:pPr>
        <w:pStyle w:val="Normlnweb"/>
        <w:spacing w:before="0" w:beforeAutospacing="0" w:after="0" w:afterAutospacing="0"/>
        <w:jc w:val="center"/>
      </w:pPr>
    </w:p>
    <w:p w14:paraId="7DDBBA47" w14:textId="77777777" w:rsidR="002D152B" w:rsidRDefault="002D152B" w:rsidP="002D152B">
      <w:pPr>
        <w:pStyle w:val="Normlnweb"/>
        <w:spacing w:before="0" w:beforeAutospacing="0" w:after="0" w:afterAutospacing="0"/>
        <w:jc w:val="center"/>
      </w:pPr>
    </w:p>
    <w:p w14:paraId="57D2945D" w14:textId="77777777" w:rsidR="002D152B" w:rsidRDefault="002D152B" w:rsidP="002D152B">
      <w:pPr>
        <w:pStyle w:val="Normlnweb"/>
        <w:spacing w:before="0" w:beforeAutospacing="0" w:after="0" w:afterAutospacing="0"/>
        <w:jc w:val="center"/>
      </w:pPr>
    </w:p>
    <w:p w14:paraId="238A7DB7" w14:textId="77777777" w:rsidR="002D152B" w:rsidRDefault="002D152B" w:rsidP="002D152B">
      <w:pPr>
        <w:pStyle w:val="Normlnweb"/>
        <w:spacing w:before="0" w:beforeAutospacing="0" w:after="0" w:afterAutospacing="0"/>
        <w:jc w:val="center"/>
      </w:pPr>
    </w:p>
    <w:p w14:paraId="4873F89C" w14:textId="77777777" w:rsidR="002D152B" w:rsidRDefault="002D152B" w:rsidP="002D152B">
      <w:pPr>
        <w:pStyle w:val="Normlnweb"/>
        <w:spacing w:before="0" w:beforeAutospacing="0" w:after="0" w:afterAutospacing="0"/>
        <w:jc w:val="center"/>
      </w:pPr>
    </w:p>
    <w:p w14:paraId="5486E1B7" w14:textId="77777777" w:rsidR="002D152B" w:rsidRDefault="002D152B" w:rsidP="002D152B">
      <w:pPr>
        <w:pStyle w:val="Normlnweb"/>
        <w:spacing w:before="0" w:beforeAutospacing="0" w:after="0" w:afterAutospacing="0"/>
        <w:jc w:val="center"/>
      </w:pPr>
    </w:p>
    <w:p w14:paraId="7BCFCDEC" w14:textId="77777777" w:rsidR="002D152B" w:rsidRDefault="002D152B" w:rsidP="002D152B">
      <w:pPr>
        <w:pStyle w:val="Normlnweb"/>
        <w:spacing w:before="0" w:beforeAutospacing="0" w:after="0" w:afterAutospacing="0"/>
        <w:jc w:val="center"/>
      </w:pPr>
    </w:p>
    <w:p w14:paraId="5B244A0D" w14:textId="77777777" w:rsidR="002D152B" w:rsidRDefault="002D152B" w:rsidP="002D152B">
      <w:pPr>
        <w:pStyle w:val="Normlnweb"/>
        <w:spacing w:before="0" w:beforeAutospacing="0" w:after="0" w:afterAutospacing="0"/>
        <w:jc w:val="center"/>
      </w:pPr>
    </w:p>
    <w:p w14:paraId="66D92087" w14:textId="76EB1F26" w:rsidR="002D152B" w:rsidRDefault="00F46F25" w:rsidP="002D152B">
      <w:pPr>
        <w:pStyle w:val="Normlnweb"/>
        <w:spacing w:before="0" w:beforeAutospacing="0" w:after="0" w:afterAutospacing="0"/>
        <w:jc w:val="center"/>
      </w:pPr>
      <w:r>
        <w:br/>
      </w:r>
    </w:p>
    <w:p w14:paraId="7E1E4A51" w14:textId="777D9EBB" w:rsidR="002D152B" w:rsidRDefault="002D152B" w:rsidP="002D152B">
      <w:pPr>
        <w:pStyle w:val="Normlnweb"/>
        <w:spacing w:before="0" w:beforeAutospacing="0" w:after="0" w:afterAutospacing="0"/>
        <w:jc w:val="center"/>
      </w:pPr>
    </w:p>
    <w:p w14:paraId="293F7581" w14:textId="3F48B89A" w:rsidR="002D152B" w:rsidRDefault="002D152B" w:rsidP="002D152B">
      <w:pPr>
        <w:pStyle w:val="Normlnweb"/>
        <w:spacing w:before="0" w:beforeAutospacing="0" w:after="0" w:afterAutospacing="0"/>
        <w:jc w:val="center"/>
      </w:pPr>
    </w:p>
    <w:p w14:paraId="63DEB167" w14:textId="77777777" w:rsidR="002D152B" w:rsidRDefault="002D152B" w:rsidP="002D152B">
      <w:pPr>
        <w:pStyle w:val="Normlnweb"/>
        <w:spacing w:before="0" w:beforeAutospacing="0" w:after="0" w:afterAutospacing="0"/>
        <w:jc w:val="center"/>
      </w:pPr>
    </w:p>
    <w:p w14:paraId="604C061F" w14:textId="77777777" w:rsidR="002D152B" w:rsidRDefault="002D152B" w:rsidP="002D152B">
      <w:pPr>
        <w:pStyle w:val="Normlnweb"/>
        <w:spacing w:before="0" w:beforeAutospacing="0" w:after="0" w:afterAutospacing="0"/>
        <w:jc w:val="center"/>
      </w:pPr>
    </w:p>
    <w:p w14:paraId="6FBF3A33" w14:textId="77777777" w:rsidR="002D152B" w:rsidRDefault="002D152B" w:rsidP="002D152B">
      <w:pPr>
        <w:pStyle w:val="Normlnweb"/>
        <w:spacing w:before="0" w:beforeAutospacing="0" w:after="0" w:afterAutospacing="0"/>
        <w:jc w:val="center"/>
      </w:pPr>
    </w:p>
    <w:p w14:paraId="18A53864" w14:textId="7D1BC1AF" w:rsidR="002D152B" w:rsidRDefault="00194740" w:rsidP="00194740">
      <w:pPr>
        <w:pStyle w:val="Nadpis1"/>
      </w:pPr>
      <w:bookmarkStart w:id="25" w:name="_Toc117276364"/>
      <w:r>
        <w:lastRenderedPageBreak/>
        <w:t>Práce v odborných učebnách</w:t>
      </w:r>
      <w:bookmarkEnd w:id="25"/>
      <w:r w:rsidR="00F46F25">
        <w:br/>
      </w:r>
      <w:r w:rsidR="002D152B">
        <w:t xml:space="preserve"> </w:t>
      </w:r>
    </w:p>
    <w:p w14:paraId="14490FF2" w14:textId="14033B19" w:rsidR="002D152B" w:rsidRDefault="002D152B" w:rsidP="002D152B">
      <w:pPr>
        <w:pStyle w:val="Normlnweb"/>
        <w:spacing w:before="0" w:beforeAutospacing="0" w:after="0" w:afterAutospacing="0"/>
        <w:jc w:val="center"/>
      </w:pPr>
      <w:r>
        <w:rPr>
          <w:noProof/>
          <w:bdr w:val="none" w:sz="0" w:space="0" w:color="auto" w:frame="1"/>
        </w:rPr>
        <w:drawing>
          <wp:inline distT="0" distB="0" distL="0" distR="0" wp14:anchorId="5AFEF26A" wp14:editId="196DA394">
            <wp:extent cx="5576454" cy="3137821"/>
            <wp:effectExtent l="0" t="0" r="5715" b="5715"/>
            <wp:docPr id="14" name="Obrázek 14" descr="https://lh6.googleusercontent.com/oYC63ppiW5p0q6r0vl3JOaoaYiZLCCFX6xabOYum0iPSssxC2ZWHSI_x6h2eVsfPk5ejwEzh8RskfY82bQ3rRPwMpabHTyEUh2rtd4VFVindZ5i_bs-ep6CdeelZdNth8lVgqOQ75gGPbqFD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6.googleusercontent.com/oYC63ppiW5p0q6r0vl3JOaoaYiZLCCFX6xabOYum0iPSssxC2ZWHSI_x6h2eVsfPk5ejwEzh8RskfY82bQ3rRPwMpabHTyEUh2rtd4VFVindZ5i_bs-ep6CdeelZdNth8lVgqOQ75gGPbqFDvw"/>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22267" cy="3163600"/>
                    </a:xfrm>
                    <a:prstGeom prst="rect">
                      <a:avLst/>
                    </a:prstGeom>
                    <a:noFill/>
                    <a:ln>
                      <a:noFill/>
                    </a:ln>
                  </pic:spPr>
                </pic:pic>
              </a:graphicData>
            </a:graphic>
          </wp:inline>
        </w:drawing>
      </w:r>
    </w:p>
    <w:p w14:paraId="1DC40815" w14:textId="65B4DE30" w:rsidR="0036039F" w:rsidRDefault="0036039F" w:rsidP="002D152B">
      <w:pPr>
        <w:pStyle w:val="Normlnweb"/>
        <w:spacing w:before="0" w:beforeAutospacing="0" w:after="0" w:afterAutospacing="0"/>
        <w:jc w:val="center"/>
      </w:pPr>
      <w:r>
        <w:br/>
      </w:r>
      <w:r w:rsidR="000135D1">
        <w:br/>
      </w:r>
      <w:r>
        <w:br/>
      </w:r>
      <w:r>
        <w:rPr>
          <w:noProof/>
          <w:bdr w:val="none" w:sz="0" w:space="0" w:color="auto" w:frame="1"/>
        </w:rPr>
        <w:drawing>
          <wp:inline distT="0" distB="0" distL="0" distR="0" wp14:anchorId="329CBB7D" wp14:editId="03F906AE">
            <wp:extent cx="5610693" cy="3156585"/>
            <wp:effectExtent l="0" t="0" r="9525" b="5715"/>
            <wp:docPr id="13" name="Obrázek 13" descr="https://lh6.googleusercontent.com/rwJPUitWq6r6-_w9MC0mI6NGUJMJ1T3m67sd8-SMl2pGyY2_Cbc-TNMIBx-jhuITXbmEOdaQnGZ5y01GXmrayNziMQvBckHuA_PEyz9oO4p9zA3jqz6SOauEVEMNf1KQQ7fs4-mMvTaj_I4s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6.googleusercontent.com/rwJPUitWq6r6-_w9MC0mI6NGUJMJ1T3m67sd8-SMl2pGyY2_Cbc-TNMIBx-jhuITXbmEOdaQnGZ5y01GXmrayNziMQvBckHuA_PEyz9oO4p9zA3jqz6SOauEVEMNf1KQQ7fs4-mMvTaj_I4sgw"/>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32811" cy="3169029"/>
                    </a:xfrm>
                    <a:prstGeom prst="rect">
                      <a:avLst/>
                    </a:prstGeom>
                    <a:noFill/>
                    <a:ln>
                      <a:noFill/>
                    </a:ln>
                  </pic:spPr>
                </pic:pic>
              </a:graphicData>
            </a:graphic>
          </wp:inline>
        </w:drawing>
      </w:r>
      <w:r w:rsidR="000135D1">
        <w:br/>
      </w:r>
      <w:r>
        <w:lastRenderedPageBreak/>
        <w:br/>
      </w:r>
      <w:r>
        <w:rPr>
          <w:noProof/>
          <w:bdr w:val="none" w:sz="0" w:space="0" w:color="auto" w:frame="1"/>
        </w:rPr>
        <w:drawing>
          <wp:inline distT="0" distB="0" distL="0" distR="0" wp14:anchorId="1D4A02BE" wp14:editId="726E5A8B">
            <wp:extent cx="5756910" cy="3232256"/>
            <wp:effectExtent l="0" t="0" r="0" b="6350"/>
            <wp:docPr id="11" name="Obrázek 11" descr="https://lh5.googleusercontent.com/ZIAh6D8QpRUSL8UK7QBZgxYTOhxkZFO0YC-r1ziQy3JcVlL3k5wjXks5Wjw8yUihXxQKNdC86EKzD7qOIGF3V4M5uIQEUigDjw2ThrQFh9F169iivdhIYD9vCYcV__J4nN3I71322MPvzsGK5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5.googleusercontent.com/ZIAh6D8QpRUSL8UK7QBZgxYTOhxkZFO0YC-r1ziQy3JcVlL3k5wjXks5Wjw8yUihXxQKNdC86EKzD7qOIGF3V4M5uIQEUigDjw2ThrQFh9F169iivdhIYD9vCYcV__J4nN3I71322MPvzsGK5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138" cy="3234630"/>
                    </a:xfrm>
                    <a:prstGeom prst="rect">
                      <a:avLst/>
                    </a:prstGeom>
                    <a:noFill/>
                    <a:ln>
                      <a:noFill/>
                    </a:ln>
                  </pic:spPr>
                </pic:pic>
              </a:graphicData>
            </a:graphic>
          </wp:inline>
        </w:drawing>
      </w:r>
      <w:r w:rsidR="000135D1">
        <w:br/>
      </w:r>
      <w:r w:rsidR="000135D1">
        <w:br/>
      </w:r>
      <w:r w:rsidR="002D152B">
        <w:rPr>
          <w:noProof/>
          <w:bdr w:val="none" w:sz="0" w:space="0" w:color="auto" w:frame="1"/>
        </w:rPr>
        <w:drawing>
          <wp:inline distT="0" distB="0" distL="0" distR="0" wp14:anchorId="66BCBE9D" wp14:editId="71E96B71">
            <wp:extent cx="5732145" cy="3213735"/>
            <wp:effectExtent l="0" t="0" r="1905" b="5715"/>
            <wp:docPr id="17" name="Obrázek 17" descr="https://lh3.googleusercontent.com/nEdQ-biVZ-tShsVBS7UElvYtL_qBg2TNvlrMwnog3W4P2o2FhMstjhFT32KwDqG-V1x901OF5PfD5fqOmpdM12Fg-GXeg0soWyuBYCSvfebJz6WFm-Pn9lgj3g14Lydg1QMKV-Fm7UZ67RJk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nEdQ-biVZ-tShsVBS7UElvYtL_qBg2TNvlrMwnog3W4P2o2FhMstjhFT32KwDqG-V1x901OF5PfD5fqOmpdM12Fg-GXeg0soWyuBYCSvfebJz6WFm-Pn9lgj3g14Lydg1QMKV-Fm7UZ67RJk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2145" cy="3213735"/>
                    </a:xfrm>
                    <a:prstGeom prst="rect">
                      <a:avLst/>
                    </a:prstGeom>
                    <a:noFill/>
                    <a:ln>
                      <a:noFill/>
                    </a:ln>
                  </pic:spPr>
                </pic:pic>
              </a:graphicData>
            </a:graphic>
          </wp:inline>
        </w:drawing>
      </w:r>
      <w:r>
        <w:br/>
      </w:r>
      <w:r>
        <w:rPr>
          <w:noProof/>
          <w:bdr w:val="none" w:sz="0" w:space="0" w:color="auto" w:frame="1"/>
        </w:rPr>
        <w:lastRenderedPageBreak/>
        <w:drawing>
          <wp:inline distT="0" distB="0" distL="0" distR="0" wp14:anchorId="26512B58" wp14:editId="122DDBA8">
            <wp:extent cx="5756910" cy="3241470"/>
            <wp:effectExtent l="0" t="0" r="0" b="0"/>
            <wp:docPr id="7" name="Obrázek 7" descr="https://lh5.googleusercontent.com/al_WqAopUcT_Wyal3ArKNjoNyZTQ2LONda45h27bBklNZDbhr96kk1Ud6AuYtsyax_Etk712EMmPIDrChIk5c9OpDo61S_xXA602KZ3evEx31LXIKL-PU3G21eKqD7LqS17waItBXvN0BH5E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al_WqAopUcT_Wyal3ArKNjoNyZTQ2LONda45h27bBklNZDbhr96kk1Ud6AuYtsyax_Etk712EMmPIDrChIk5c9OpDo61S_xXA602KZ3evEx31LXIKL-PU3G21eKqD7LqS17waItBXvN0BH5EYQ"/>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7132" cy="3247226"/>
                    </a:xfrm>
                    <a:prstGeom prst="rect">
                      <a:avLst/>
                    </a:prstGeom>
                    <a:noFill/>
                    <a:ln>
                      <a:noFill/>
                    </a:ln>
                  </pic:spPr>
                </pic:pic>
              </a:graphicData>
            </a:graphic>
          </wp:inline>
        </w:drawing>
      </w:r>
      <w:r>
        <w:br/>
      </w:r>
      <w:r>
        <w:br/>
      </w:r>
      <w:r w:rsidR="00F46F25" w:rsidRPr="00F46F25">
        <w:rPr>
          <w:noProof/>
        </w:rPr>
        <w:drawing>
          <wp:inline distT="0" distB="0" distL="0" distR="0" wp14:anchorId="5F3B0F3A" wp14:editId="6555026D">
            <wp:extent cx="5756910" cy="3238393"/>
            <wp:effectExtent l="0" t="0" r="0" b="635"/>
            <wp:docPr id="66" name="Obrázek 66" descr="C:\Users\zivoma00\Desktop\Foťák\DSC0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zivoma00\Desktop\Foťák\DSC016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6910" cy="3238393"/>
                    </a:xfrm>
                    <a:prstGeom prst="rect">
                      <a:avLst/>
                    </a:prstGeom>
                    <a:noFill/>
                    <a:ln>
                      <a:noFill/>
                    </a:ln>
                  </pic:spPr>
                </pic:pic>
              </a:graphicData>
            </a:graphic>
          </wp:inline>
        </w:drawing>
      </w:r>
      <w:r w:rsidR="00F46F25">
        <w:br/>
      </w:r>
    </w:p>
    <w:p w14:paraId="4BDABA4C" w14:textId="77777777" w:rsidR="00F46F25" w:rsidRPr="00F46F25" w:rsidRDefault="00F46F25" w:rsidP="00F46F25"/>
    <w:p w14:paraId="0476C528" w14:textId="516B769F" w:rsidR="0036039F" w:rsidRPr="00BE208D" w:rsidRDefault="0036039F" w:rsidP="000135D1">
      <w:pPr>
        <w:pStyle w:val="Nadpis1"/>
      </w:pPr>
      <w:bookmarkStart w:id="26" w:name="_Toc117276365"/>
      <w:proofErr w:type="spellStart"/>
      <w:r w:rsidRPr="00BE208D">
        <w:rPr>
          <w:shd w:val="clear" w:color="auto" w:fill="FFFFFF"/>
        </w:rPr>
        <w:lastRenderedPageBreak/>
        <w:t>Pin</w:t>
      </w:r>
      <w:r w:rsidR="005145C8">
        <w:rPr>
          <w:shd w:val="clear" w:color="auto" w:fill="FFFFFF"/>
        </w:rPr>
        <w:t>n</w:t>
      </w:r>
      <w:r w:rsidRPr="00BE208D">
        <w:rPr>
          <w:shd w:val="clear" w:color="auto" w:fill="FFFFFF"/>
        </w:rPr>
        <w:t>acle</w:t>
      </w:r>
      <w:proofErr w:type="spellEnd"/>
      <w:r w:rsidRPr="00BE208D">
        <w:rPr>
          <w:shd w:val="clear" w:color="auto" w:fill="FFFFFF"/>
        </w:rPr>
        <w:t xml:space="preserve"> Studio</w:t>
      </w:r>
      <w:bookmarkEnd w:id="26"/>
    </w:p>
    <w:p w14:paraId="5B76337F" w14:textId="77777777" w:rsidR="0036039F" w:rsidRPr="00BE208D" w:rsidRDefault="0036039F" w:rsidP="0036039F"/>
    <w:p w14:paraId="60A2702B" w14:textId="44114142" w:rsidR="0036039F" w:rsidRPr="00C7559D" w:rsidRDefault="0036039F" w:rsidP="00194740">
      <w:pPr>
        <w:pStyle w:val="Normlnweb"/>
        <w:spacing w:before="0" w:beforeAutospacing="0" w:after="0" w:afterAutospacing="0"/>
        <w:jc w:val="both"/>
        <w:rPr>
          <w:rFonts w:asciiTheme="minorHAnsi" w:hAnsiTheme="minorHAnsi"/>
        </w:rPr>
      </w:pPr>
      <w:proofErr w:type="spellStart"/>
      <w:r w:rsidRPr="00C7559D">
        <w:rPr>
          <w:rFonts w:asciiTheme="minorHAnsi" w:hAnsiTheme="minorHAnsi" w:cs="Arial"/>
          <w:color w:val="222222"/>
          <w:shd w:val="clear" w:color="auto" w:fill="FFFFFF"/>
        </w:rPr>
        <w:t>Pin</w:t>
      </w:r>
      <w:r w:rsidR="005145C8">
        <w:rPr>
          <w:rFonts w:asciiTheme="minorHAnsi" w:hAnsiTheme="minorHAnsi" w:cs="Arial"/>
          <w:color w:val="222222"/>
          <w:shd w:val="clear" w:color="auto" w:fill="FFFFFF"/>
        </w:rPr>
        <w:t>n</w:t>
      </w:r>
      <w:r w:rsidRPr="00C7559D">
        <w:rPr>
          <w:rFonts w:asciiTheme="minorHAnsi" w:hAnsiTheme="minorHAnsi" w:cs="Arial"/>
          <w:color w:val="222222"/>
          <w:shd w:val="clear" w:color="auto" w:fill="FFFFFF"/>
        </w:rPr>
        <w:t>acle</w:t>
      </w:r>
      <w:proofErr w:type="spellEnd"/>
      <w:r w:rsidRPr="00C7559D">
        <w:rPr>
          <w:rFonts w:asciiTheme="minorHAnsi" w:hAnsiTheme="minorHAnsi" w:cs="Arial"/>
          <w:color w:val="222222"/>
          <w:shd w:val="clear" w:color="auto" w:fill="FFFFFF"/>
        </w:rPr>
        <w:t xml:space="preserve"> Studio je </w:t>
      </w:r>
      <w:r w:rsidR="005145C8">
        <w:rPr>
          <w:rFonts w:asciiTheme="minorHAnsi" w:hAnsiTheme="minorHAnsi" w:cs="Arial"/>
          <w:color w:val="222222"/>
          <w:shd w:val="clear" w:color="auto" w:fill="FFFFFF"/>
        </w:rPr>
        <w:t xml:space="preserve">profesionální </w:t>
      </w:r>
      <w:r w:rsidRPr="00C7559D">
        <w:rPr>
          <w:rFonts w:asciiTheme="minorHAnsi" w:hAnsiTheme="minorHAnsi" w:cs="Arial"/>
          <w:color w:val="222222"/>
          <w:shd w:val="clear" w:color="auto" w:fill="FFFFFF"/>
        </w:rPr>
        <w:t xml:space="preserve">střihací </w:t>
      </w:r>
      <w:r w:rsidR="000135D1" w:rsidRPr="00C7559D">
        <w:rPr>
          <w:rFonts w:asciiTheme="minorHAnsi" w:hAnsiTheme="minorHAnsi" w:cs="Arial"/>
          <w:color w:val="222222"/>
          <w:shd w:val="clear" w:color="auto" w:fill="FFFFFF"/>
        </w:rPr>
        <w:t>program</w:t>
      </w:r>
      <w:r w:rsidRPr="00C7559D">
        <w:rPr>
          <w:rFonts w:asciiTheme="minorHAnsi" w:hAnsiTheme="minorHAnsi" w:cs="Arial"/>
          <w:color w:val="222222"/>
          <w:shd w:val="clear" w:color="auto" w:fill="FFFFFF"/>
        </w:rPr>
        <w:t>. S programem se nám pracoval</w:t>
      </w:r>
      <w:r w:rsidR="005145C8">
        <w:rPr>
          <w:rFonts w:asciiTheme="minorHAnsi" w:hAnsiTheme="minorHAnsi" w:cs="Arial"/>
          <w:color w:val="222222"/>
          <w:shd w:val="clear" w:color="auto" w:fill="FFFFFF"/>
        </w:rPr>
        <w:t>o</w:t>
      </w:r>
      <w:r w:rsidRPr="00C7559D">
        <w:rPr>
          <w:rFonts w:asciiTheme="minorHAnsi" w:hAnsiTheme="minorHAnsi" w:cs="Arial"/>
          <w:color w:val="222222"/>
          <w:shd w:val="clear" w:color="auto" w:fill="FFFFFF"/>
        </w:rPr>
        <w:t xml:space="preserve"> vcelku dobře, ale měli jsme i nějaké problémy. Je ale spíše pro zkušenější a více znalé lidi v</w:t>
      </w:r>
      <w:r w:rsidR="005145C8">
        <w:rPr>
          <w:rFonts w:asciiTheme="minorHAnsi" w:hAnsiTheme="minorHAnsi" w:cs="Arial"/>
          <w:color w:val="222222"/>
          <w:shd w:val="clear" w:color="auto" w:fill="FFFFFF"/>
        </w:rPr>
        <w:t> oblasti střihu</w:t>
      </w:r>
      <w:r w:rsidR="000E1351" w:rsidRPr="00C7559D">
        <w:rPr>
          <w:rFonts w:asciiTheme="minorHAnsi" w:hAnsiTheme="minorHAnsi" w:cs="Arial"/>
          <w:color w:val="222222"/>
          <w:shd w:val="clear" w:color="auto" w:fill="FFFFFF"/>
        </w:rPr>
        <w:t>. Náplní práce v projektu</w:t>
      </w:r>
      <w:r w:rsidR="000135D1" w:rsidRPr="00C7559D">
        <w:rPr>
          <w:rFonts w:asciiTheme="minorHAnsi" w:hAnsiTheme="minorHAnsi" w:cs="Arial"/>
          <w:color w:val="222222"/>
          <w:shd w:val="clear" w:color="auto" w:fill="FFFFFF"/>
        </w:rPr>
        <w:t xml:space="preserve"> bylo</w:t>
      </w:r>
      <w:r w:rsidR="000E1351" w:rsidRPr="00C7559D">
        <w:rPr>
          <w:rFonts w:asciiTheme="minorHAnsi" w:hAnsiTheme="minorHAnsi" w:cs="Arial"/>
          <w:color w:val="222222"/>
          <w:shd w:val="clear" w:color="auto" w:fill="FFFFFF"/>
        </w:rPr>
        <w:t xml:space="preserve"> vytvoření</w:t>
      </w:r>
      <w:r w:rsidR="000135D1" w:rsidRPr="00C7559D">
        <w:rPr>
          <w:rFonts w:asciiTheme="minorHAnsi" w:hAnsiTheme="minorHAnsi" w:cs="Arial"/>
          <w:color w:val="222222"/>
          <w:shd w:val="clear" w:color="auto" w:fill="FFFFFF"/>
        </w:rPr>
        <w:t xml:space="preserve"> promo </w:t>
      </w:r>
      <w:r w:rsidR="000E1351" w:rsidRPr="00C7559D">
        <w:rPr>
          <w:rFonts w:asciiTheme="minorHAnsi" w:hAnsiTheme="minorHAnsi" w:cs="Arial"/>
          <w:color w:val="222222"/>
          <w:shd w:val="clear" w:color="auto" w:fill="FFFFFF"/>
        </w:rPr>
        <w:t>videa pro naši školu pomocí zakoupeného stříhacího programu</w:t>
      </w:r>
      <w:r w:rsidRPr="00C7559D">
        <w:rPr>
          <w:rFonts w:asciiTheme="minorHAnsi" w:hAnsiTheme="minorHAnsi" w:cs="Arial"/>
          <w:color w:val="222222"/>
          <w:shd w:val="clear" w:color="auto" w:fill="FFFFFF"/>
        </w:rPr>
        <w:t>.</w:t>
      </w:r>
    </w:p>
    <w:p w14:paraId="68B82E20" w14:textId="62D7E321" w:rsidR="008C3FB7" w:rsidRPr="00C7559D" w:rsidRDefault="000E1351"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shd w:val="clear" w:color="auto" w:fill="FFFFFF"/>
        </w:rPr>
        <w:t xml:space="preserve">Nejprve jsme se seznámili s tímto programem. Orientace v programu byla složitější. Předlohou pro naši práci bylo video ze zakoupeného balíčku, podle kterého jsme začali následně pracovat krok po kroku. Oříškem pro nás byl zvuk, na kterém jsme strávili nejvíce času. </w:t>
      </w:r>
      <w:r w:rsidR="0036039F" w:rsidRPr="00C7559D">
        <w:rPr>
          <w:rFonts w:asciiTheme="minorHAnsi" w:hAnsiTheme="minorHAnsi" w:cs="Arial"/>
          <w:color w:val="222222"/>
          <w:shd w:val="clear" w:color="auto" w:fill="FFFFFF"/>
        </w:rPr>
        <w:t xml:space="preserve">Po chvíli zkoumání se nám </w:t>
      </w:r>
      <w:r w:rsidR="008C3FB7" w:rsidRPr="00C7559D">
        <w:rPr>
          <w:rFonts w:asciiTheme="minorHAnsi" w:hAnsiTheme="minorHAnsi" w:cs="Arial"/>
          <w:color w:val="222222"/>
          <w:shd w:val="clear" w:color="auto" w:fill="FFFFFF"/>
        </w:rPr>
        <w:t>i tento problém podařilo vyřešit</w:t>
      </w:r>
      <w:r w:rsidR="0036039F" w:rsidRPr="00C7559D">
        <w:rPr>
          <w:rFonts w:asciiTheme="minorHAnsi" w:hAnsiTheme="minorHAnsi" w:cs="Arial"/>
          <w:color w:val="222222"/>
          <w:shd w:val="clear" w:color="auto" w:fill="FFFFFF"/>
        </w:rPr>
        <w:t>.</w:t>
      </w:r>
    </w:p>
    <w:p w14:paraId="52B60413" w14:textId="34EC4FA5" w:rsidR="0036039F" w:rsidRPr="00C7559D" w:rsidRDefault="0036039F"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shd w:val="clear" w:color="auto" w:fill="FFFFFF"/>
        </w:rPr>
        <w:t xml:space="preserve"> </w:t>
      </w:r>
    </w:p>
    <w:p w14:paraId="2BC740AB" w14:textId="01140972" w:rsidR="0036039F" w:rsidRPr="00C7559D" w:rsidRDefault="0036039F" w:rsidP="00194740">
      <w:pPr>
        <w:pStyle w:val="Normlnweb"/>
        <w:spacing w:before="0" w:beforeAutospacing="0" w:after="0" w:afterAutospacing="0"/>
        <w:jc w:val="both"/>
        <w:rPr>
          <w:rFonts w:asciiTheme="minorHAnsi" w:hAnsiTheme="minorHAnsi"/>
        </w:rPr>
      </w:pPr>
      <w:r w:rsidRPr="00C7559D">
        <w:rPr>
          <w:rFonts w:asciiTheme="minorHAnsi" w:hAnsiTheme="minorHAnsi" w:cs="Arial"/>
          <w:color w:val="222222"/>
          <w:u w:val="single"/>
          <w:shd w:val="clear" w:color="auto" w:fill="FFFFFF"/>
        </w:rPr>
        <w:t>Plusy</w:t>
      </w:r>
      <w:r w:rsidRPr="00C7559D">
        <w:rPr>
          <w:rFonts w:asciiTheme="minorHAnsi" w:hAnsiTheme="minorHAnsi" w:cs="Arial"/>
          <w:color w:val="222222"/>
          <w:shd w:val="clear" w:color="auto" w:fill="FFFFFF"/>
        </w:rPr>
        <w:t>: Byli jsme velmi překvapeni</w:t>
      </w:r>
      <w:r w:rsidR="005145C8">
        <w:rPr>
          <w:rFonts w:asciiTheme="minorHAnsi" w:hAnsiTheme="minorHAnsi" w:cs="Arial"/>
          <w:color w:val="222222"/>
          <w:shd w:val="clear" w:color="auto" w:fill="FFFFFF"/>
        </w:rPr>
        <w:t>,</w:t>
      </w:r>
      <w:r w:rsidRPr="00C7559D">
        <w:rPr>
          <w:rFonts w:asciiTheme="minorHAnsi" w:hAnsiTheme="minorHAnsi" w:cs="Arial"/>
          <w:color w:val="222222"/>
          <w:shd w:val="clear" w:color="auto" w:fill="FFFFFF"/>
        </w:rPr>
        <w:t xml:space="preserve"> jak snadno a rychle se program nainstaloval. Po vyplnění přihlašovacích údajů jsme hned mohli stříhat. </w:t>
      </w:r>
      <w:r w:rsidR="008C3FB7" w:rsidRPr="00C7559D">
        <w:rPr>
          <w:rFonts w:asciiTheme="minorHAnsi" w:hAnsiTheme="minorHAnsi" w:cs="Arial"/>
          <w:color w:val="222222"/>
          <w:shd w:val="clear" w:color="auto" w:fill="FFFFFF"/>
        </w:rPr>
        <w:t>Výborná</w:t>
      </w:r>
      <w:r w:rsidRPr="00C7559D">
        <w:rPr>
          <w:rFonts w:asciiTheme="minorHAnsi" w:hAnsiTheme="minorHAnsi" w:cs="Arial"/>
          <w:color w:val="222222"/>
          <w:shd w:val="clear" w:color="auto" w:fill="FFFFFF"/>
        </w:rPr>
        <w:t xml:space="preserve"> </w:t>
      </w:r>
      <w:r w:rsidR="008C3FB7" w:rsidRPr="00C7559D">
        <w:rPr>
          <w:rFonts w:asciiTheme="minorHAnsi" w:hAnsiTheme="minorHAnsi" w:cs="Arial"/>
          <w:color w:val="222222"/>
          <w:shd w:val="clear" w:color="auto" w:fill="FFFFFF"/>
        </w:rPr>
        <w:t>byla</w:t>
      </w:r>
      <w:r w:rsidRPr="00C7559D">
        <w:rPr>
          <w:rFonts w:asciiTheme="minorHAnsi" w:hAnsiTheme="minorHAnsi" w:cs="Arial"/>
          <w:color w:val="222222"/>
          <w:shd w:val="clear" w:color="auto" w:fill="FFFFFF"/>
        </w:rPr>
        <w:t xml:space="preserve"> instruktážní videa</w:t>
      </w:r>
      <w:r w:rsidR="008C3FB7" w:rsidRPr="00C7559D">
        <w:rPr>
          <w:rFonts w:asciiTheme="minorHAnsi" w:hAnsiTheme="minorHAnsi" w:cs="Arial"/>
          <w:color w:val="222222"/>
          <w:shd w:val="clear" w:color="auto" w:fill="FFFFFF"/>
        </w:rPr>
        <w:t>, která</w:t>
      </w:r>
      <w:r w:rsidRPr="00C7559D">
        <w:rPr>
          <w:rFonts w:asciiTheme="minorHAnsi" w:hAnsiTheme="minorHAnsi" w:cs="Arial"/>
          <w:color w:val="222222"/>
          <w:shd w:val="clear" w:color="auto" w:fill="FFFFFF"/>
        </w:rPr>
        <w:t xml:space="preserve"> nám </w:t>
      </w:r>
      <w:r w:rsidR="008C3FB7" w:rsidRPr="00C7559D">
        <w:rPr>
          <w:rFonts w:asciiTheme="minorHAnsi" w:hAnsiTheme="minorHAnsi" w:cs="Arial"/>
          <w:color w:val="222222"/>
          <w:shd w:val="clear" w:color="auto" w:fill="FFFFFF"/>
        </w:rPr>
        <w:t>v naší práci hodně pomohla. Další předností programu je</w:t>
      </w:r>
      <w:r w:rsidRPr="00C7559D">
        <w:rPr>
          <w:rFonts w:asciiTheme="minorHAnsi" w:hAnsiTheme="minorHAnsi" w:cs="Arial"/>
          <w:color w:val="222222"/>
          <w:shd w:val="clear" w:color="auto" w:fill="FFFFFF"/>
        </w:rPr>
        <w:t xml:space="preserve"> </w:t>
      </w:r>
      <w:r w:rsidR="008C3FB7" w:rsidRPr="00C7559D">
        <w:rPr>
          <w:rFonts w:asciiTheme="minorHAnsi" w:hAnsiTheme="minorHAnsi" w:cs="Arial"/>
          <w:color w:val="222222"/>
          <w:shd w:val="clear" w:color="auto" w:fill="FFFFFF"/>
        </w:rPr>
        <w:t xml:space="preserve">výběr velkého množství </w:t>
      </w:r>
      <w:r w:rsidRPr="00C7559D">
        <w:rPr>
          <w:rFonts w:asciiTheme="minorHAnsi" w:hAnsiTheme="minorHAnsi" w:cs="Arial"/>
          <w:color w:val="222222"/>
          <w:shd w:val="clear" w:color="auto" w:fill="FFFFFF"/>
        </w:rPr>
        <w:t>přecho</w:t>
      </w:r>
      <w:r w:rsidR="008C3FB7" w:rsidRPr="00C7559D">
        <w:rPr>
          <w:rFonts w:asciiTheme="minorHAnsi" w:hAnsiTheme="minorHAnsi" w:cs="Arial"/>
          <w:color w:val="222222"/>
          <w:shd w:val="clear" w:color="auto" w:fill="FFFFFF"/>
        </w:rPr>
        <w:t>dů, úpravy zvuku, změny jasu atd.</w:t>
      </w:r>
    </w:p>
    <w:p w14:paraId="1608ABF4" w14:textId="7A158FB6" w:rsidR="0036039F" w:rsidRPr="00C7559D" w:rsidRDefault="0036039F" w:rsidP="00194740">
      <w:pPr>
        <w:pStyle w:val="Normlnweb"/>
        <w:spacing w:before="0" w:beforeAutospacing="0" w:after="0" w:afterAutospacing="0"/>
        <w:jc w:val="both"/>
        <w:rPr>
          <w:rFonts w:asciiTheme="minorHAnsi" w:hAnsiTheme="minorHAnsi"/>
        </w:rPr>
      </w:pPr>
    </w:p>
    <w:p w14:paraId="00237702" w14:textId="3A6FBCBE" w:rsidR="00C7559D" w:rsidRPr="00C7559D" w:rsidRDefault="0036039F" w:rsidP="00194740">
      <w:pPr>
        <w:pStyle w:val="Normlnweb"/>
        <w:spacing w:before="0" w:beforeAutospacing="0" w:after="0" w:afterAutospacing="0"/>
        <w:jc w:val="both"/>
        <w:rPr>
          <w:rFonts w:asciiTheme="minorHAnsi" w:hAnsiTheme="minorHAnsi" w:cs="Arial"/>
          <w:color w:val="222222"/>
          <w:shd w:val="clear" w:color="auto" w:fill="FFFFFF"/>
        </w:rPr>
      </w:pPr>
      <w:r w:rsidRPr="00C7559D">
        <w:rPr>
          <w:rFonts w:asciiTheme="minorHAnsi" w:hAnsiTheme="minorHAnsi" w:cs="Arial"/>
          <w:color w:val="222222"/>
          <w:u w:val="single"/>
          <w:shd w:val="clear" w:color="auto" w:fill="FFFFFF"/>
        </w:rPr>
        <w:t>M</w:t>
      </w:r>
      <w:r w:rsidR="005145C8">
        <w:rPr>
          <w:rFonts w:asciiTheme="minorHAnsi" w:hAnsiTheme="minorHAnsi" w:cs="Arial"/>
          <w:color w:val="222222"/>
          <w:u w:val="single"/>
          <w:shd w:val="clear" w:color="auto" w:fill="FFFFFF"/>
        </w:rPr>
        <w:t>i</w:t>
      </w:r>
      <w:r w:rsidRPr="00C7559D">
        <w:rPr>
          <w:rFonts w:asciiTheme="minorHAnsi" w:hAnsiTheme="minorHAnsi" w:cs="Arial"/>
          <w:color w:val="222222"/>
          <w:u w:val="single"/>
          <w:shd w:val="clear" w:color="auto" w:fill="FFFFFF"/>
        </w:rPr>
        <w:t>nusy</w:t>
      </w:r>
      <w:r w:rsidR="008C3FB7" w:rsidRPr="00C7559D">
        <w:rPr>
          <w:rFonts w:asciiTheme="minorHAnsi" w:hAnsiTheme="minorHAnsi" w:cs="Arial"/>
          <w:color w:val="222222"/>
          <w:shd w:val="clear" w:color="auto" w:fill="FFFFFF"/>
        </w:rPr>
        <w:t>: Program byl</w:t>
      </w:r>
      <w:r w:rsidRPr="00C7559D">
        <w:rPr>
          <w:rFonts w:asciiTheme="minorHAnsi" w:hAnsiTheme="minorHAnsi" w:cs="Arial"/>
          <w:color w:val="222222"/>
          <w:shd w:val="clear" w:color="auto" w:fill="FFFFFF"/>
        </w:rPr>
        <w:t xml:space="preserve"> složitý a nároč</w:t>
      </w:r>
      <w:r w:rsidR="000135D1" w:rsidRPr="00C7559D">
        <w:rPr>
          <w:rFonts w:asciiTheme="minorHAnsi" w:hAnsiTheme="minorHAnsi" w:cs="Arial"/>
          <w:color w:val="222222"/>
          <w:shd w:val="clear" w:color="auto" w:fill="FFFFFF"/>
        </w:rPr>
        <w:t>n</w:t>
      </w:r>
      <w:r w:rsidRPr="00C7559D">
        <w:rPr>
          <w:rFonts w:asciiTheme="minorHAnsi" w:hAnsiTheme="minorHAnsi" w:cs="Arial"/>
          <w:color w:val="222222"/>
          <w:shd w:val="clear" w:color="auto" w:fill="FFFFFF"/>
        </w:rPr>
        <w:t xml:space="preserve">ý na pochopení. </w:t>
      </w:r>
      <w:r w:rsidR="008C3FB7" w:rsidRPr="00C7559D">
        <w:rPr>
          <w:rFonts w:asciiTheme="minorHAnsi" w:hAnsiTheme="minorHAnsi" w:cs="Arial"/>
          <w:color w:val="222222"/>
          <w:shd w:val="clear" w:color="auto" w:fill="FFFFFF"/>
        </w:rPr>
        <w:t>Podle našeho názoru je program vhodnější pro zkušenější uživatele v oblasti střihu.</w:t>
      </w:r>
    </w:p>
    <w:p w14:paraId="7207F9F9" w14:textId="77777777" w:rsidR="00C7559D" w:rsidRDefault="00C7559D" w:rsidP="0036039F">
      <w:pPr>
        <w:pStyle w:val="Normlnweb"/>
        <w:spacing w:before="0" w:beforeAutospacing="0" w:after="0" w:afterAutospacing="0"/>
        <w:ind w:firstLine="720"/>
        <w:rPr>
          <w:rFonts w:asciiTheme="minorHAnsi" w:hAnsiTheme="minorHAnsi" w:cs="Arial"/>
          <w:color w:val="222222"/>
          <w:sz w:val="28"/>
          <w:szCs w:val="28"/>
          <w:shd w:val="clear" w:color="auto" w:fill="FFFFFF"/>
        </w:rPr>
      </w:pPr>
    </w:p>
    <w:p w14:paraId="7AA4777C" w14:textId="77777777" w:rsidR="0036039F" w:rsidRDefault="0036039F" w:rsidP="0036039F">
      <w:pPr>
        <w:spacing w:after="240"/>
      </w:pPr>
      <w:r>
        <w:br/>
      </w:r>
    </w:p>
    <w:p w14:paraId="1288C889" w14:textId="1E2DEF82" w:rsidR="0036039F" w:rsidRDefault="0036039F" w:rsidP="00C7559D">
      <w:pPr>
        <w:pStyle w:val="Nadpis1"/>
      </w:pPr>
      <w:bookmarkStart w:id="27" w:name="_Toc117276366"/>
      <w:r>
        <w:t>Z</w:t>
      </w:r>
      <w:r w:rsidR="00194740">
        <w:t>hodnocení</w:t>
      </w:r>
      <w:bookmarkEnd w:id="27"/>
    </w:p>
    <w:p w14:paraId="2481E63F" w14:textId="6EC19EA3" w:rsidR="0036039F" w:rsidRDefault="0036039F" w:rsidP="00194740">
      <w:pPr>
        <w:pStyle w:val="Normlnweb"/>
        <w:spacing w:before="0" w:beforeAutospacing="0" w:after="160" w:afterAutospacing="0"/>
        <w:jc w:val="both"/>
      </w:pPr>
      <w:r>
        <w:rPr>
          <w:rFonts w:ascii="Calibri" w:hAnsi="Calibri"/>
          <w:color w:val="000000"/>
        </w:rPr>
        <w:t xml:space="preserve">I když projekt oficiálně </w:t>
      </w:r>
      <w:proofErr w:type="gramStart"/>
      <w:r>
        <w:rPr>
          <w:rFonts w:ascii="Calibri" w:hAnsi="Calibri"/>
          <w:color w:val="000000"/>
        </w:rPr>
        <w:t>končí</w:t>
      </w:r>
      <w:proofErr w:type="gramEnd"/>
      <w:r>
        <w:rPr>
          <w:rFonts w:ascii="Calibri" w:hAnsi="Calibri"/>
          <w:color w:val="000000"/>
        </w:rPr>
        <w:t xml:space="preserve">, v našich srdcích zůstane ještě dlouho. Asi všichni se shodneme na tom, že jsme si to náležitě a pořádně užili. Za ten výsledek všechna dřina, všechen ten čas, všechno to lítání po škole doopravdy stálo. </w:t>
      </w:r>
      <w:r w:rsidR="005145C8">
        <w:rPr>
          <w:rFonts w:ascii="Calibri" w:hAnsi="Calibri"/>
          <w:color w:val="000000"/>
        </w:rPr>
        <w:t>Přidalo tomu také to</w:t>
      </w:r>
      <w:r>
        <w:rPr>
          <w:rFonts w:ascii="Calibri" w:hAnsi="Calibri"/>
          <w:color w:val="000000"/>
        </w:rPr>
        <w:t>, že jsme se zde sešli jako velice dobrá parta, která si každou schůzku náležitě vychutnala</w:t>
      </w:r>
      <w:r w:rsidR="005145C8">
        <w:rPr>
          <w:rFonts w:ascii="Calibri" w:hAnsi="Calibri"/>
          <w:color w:val="000000"/>
        </w:rPr>
        <w:t xml:space="preserve">. Velké díky </w:t>
      </w:r>
      <w:proofErr w:type="gramStart"/>
      <w:r w:rsidR="005145C8">
        <w:rPr>
          <w:rFonts w:ascii="Calibri" w:hAnsi="Calibri"/>
          <w:color w:val="000000"/>
        </w:rPr>
        <w:t>patří</w:t>
      </w:r>
      <w:proofErr w:type="gramEnd"/>
      <w:r w:rsidR="005145C8">
        <w:rPr>
          <w:rFonts w:ascii="Calibri" w:hAnsi="Calibri"/>
          <w:color w:val="000000"/>
        </w:rPr>
        <w:t xml:space="preserve"> také </w:t>
      </w:r>
      <w:r>
        <w:rPr>
          <w:rFonts w:ascii="Calibri" w:hAnsi="Calibri"/>
          <w:color w:val="000000"/>
        </w:rPr>
        <w:t>našim skvělým ochráncům učitelům, kteří se o nás s radostí starali a možná nás i na něco pozvali</w:t>
      </w:r>
      <w:r w:rsidR="005145C8">
        <w:rPr>
          <w:rFonts w:ascii="Calibri" w:hAnsi="Calibri"/>
          <w:color w:val="000000"/>
        </w:rPr>
        <w:t xml:space="preserve">. </w:t>
      </w:r>
      <w:r>
        <w:rPr>
          <w:rFonts w:ascii="Calibri" w:hAnsi="Calibri"/>
          <w:color w:val="000000"/>
        </w:rPr>
        <w:t>:)</w:t>
      </w:r>
    </w:p>
    <w:p w14:paraId="266AB463" w14:textId="77777777" w:rsidR="0036039F" w:rsidRDefault="0036039F" w:rsidP="00194740">
      <w:pPr>
        <w:pStyle w:val="Normlnweb"/>
        <w:spacing w:before="0" w:beforeAutospacing="0" w:after="160" w:afterAutospacing="0"/>
        <w:jc w:val="both"/>
      </w:pPr>
      <w:r>
        <w:rPr>
          <w:rFonts w:ascii="Calibri" w:hAnsi="Calibri"/>
          <w:color w:val="000000"/>
        </w:rPr>
        <w:t>Myslím si, že teď si doopravdy můžeme nahlas říct: </w:t>
      </w:r>
    </w:p>
    <w:p w14:paraId="669707F7" w14:textId="77777777" w:rsidR="0036039F" w:rsidRDefault="0036039F" w:rsidP="00194740">
      <w:pPr>
        <w:pStyle w:val="Normlnweb"/>
        <w:spacing w:before="0" w:beforeAutospacing="0" w:after="160" w:afterAutospacing="0"/>
        <w:jc w:val="both"/>
      </w:pPr>
      <w:r>
        <w:rPr>
          <w:rFonts w:ascii="Calibri" w:hAnsi="Calibri"/>
          <w:color w:val="000000"/>
          <w:sz w:val="32"/>
          <w:szCs w:val="32"/>
        </w:rPr>
        <w:t>MY JSME TO ZVLÁDLI!</w:t>
      </w:r>
    </w:p>
    <w:p w14:paraId="703848DA" w14:textId="35FBF8E4" w:rsidR="006B3869" w:rsidRPr="006B3869" w:rsidRDefault="006B3869" w:rsidP="0036039F">
      <w:pPr>
        <w:pStyle w:val="Nadpis1"/>
      </w:pPr>
    </w:p>
    <w:sectPr w:rsidR="006B3869" w:rsidRPr="006B3869" w:rsidSect="00C7559D">
      <w:headerReference w:type="default" r:id="rId68"/>
      <w:footerReference w:type="default" r:id="rId69"/>
      <w:pgSz w:w="11900" w:h="16840"/>
      <w:pgMar w:top="1417" w:right="1417" w:bottom="1417" w:left="1417" w:header="2154"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70A3F" w14:textId="77777777" w:rsidR="004B2051" w:rsidRDefault="004B2051" w:rsidP="00B24D9C">
      <w:r>
        <w:separator/>
      </w:r>
    </w:p>
  </w:endnote>
  <w:endnote w:type="continuationSeparator" w:id="0">
    <w:p w14:paraId="47B43B6A" w14:textId="77777777" w:rsidR="004B2051" w:rsidRDefault="004B2051"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7491829"/>
      <w:docPartObj>
        <w:docPartGallery w:val="Page Numbers (Bottom of Page)"/>
        <w:docPartUnique/>
      </w:docPartObj>
    </w:sdtPr>
    <w:sdtContent>
      <w:p w14:paraId="2E2D0D37" w14:textId="552804DD" w:rsidR="00C7559D" w:rsidRDefault="00C7559D">
        <w:pPr>
          <w:pStyle w:val="Zpat"/>
          <w:jc w:val="center"/>
        </w:pPr>
        <w:r>
          <w:fldChar w:fldCharType="begin"/>
        </w:r>
        <w:r>
          <w:instrText>PAGE   \* MERGEFORMAT</w:instrText>
        </w:r>
        <w:r>
          <w:fldChar w:fldCharType="separate"/>
        </w:r>
        <w:r w:rsidR="00194740">
          <w:rPr>
            <w:noProof/>
          </w:rPr>
          <w:t>3</w:t>
        </w:r>
        <w:r>
          <w:fldChar w:fldCharType="end"/>
        </w:r>
      </w:p>
    </w:sdtContent>
  </w:sdt>
  <w:p w14:paraId="007DBB78" w14:textId="4AE38CB3" w:rsidR="00C7559D" w:rsidRDefault="00C7559D" w:rsidP="00B24D9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4844E" w14:textId="77777777" w:rsidR="004B2051" w:rsidRDefault="004B2051" w:rsidP="00B24D9C">
      <w:r>
        <w:separator/>
      </w:r>
    </w:p>
  </w:footnote>
  <w:footnote w:type="continuationSeparator" w:id="0">
    <w:p w14:paraId="77EF45AB" w14:textId="77777777" w:rsidR="004B2051" w:rsidRDefault="004B2051"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C7559D" w:rsidRDefault="00C7559D" w:rsidP="00B24D9C">
    <w:pPr>
      <w:pStyle w:val="Zhlav"/>
    </w:pPr>
    <w:r w:rsidRPr="005F23C7">
      <w:rPr>
        <w:noProof/>
        <w:lang w:eastAsia="cs-CZ"/>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C7559D" w:rsidRDefault="00C7559D"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ED4417"/>
    <w:multiLevelType w:val="multilevel"/>
    <w:tmpl w:val="AF4C8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21F6927"/>
    <w:multiLevelType w:val="multilevel"/>
    <w:tmpl w:val="96000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3841543">
    <w:abstractNumId w:val="0"/>
  </w:num>
  <w:num w:numId="2" w16cid:durableId="2569130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135D1"/>
    <w:rsid w:val="00035429"/>
    <w:rsid w:val="000E1351"/>
    <w:rsid w:val="00161435"/>
    <w:rsid w:val="0017789B"/>
    <w:rsid w:val="0018207A"/>
    <w:rsid w:val="00194740"/>
    <w:rsid w:val="001C2F0E"/>
    <w:rsid w:val="00230AD8"/>
    <w:rsid w:val="002D152B"/>
    <w:rsid w:val="002E0800"/>
    <w:rsid w:val="0032230D"/>
    <w:rsid w:val="0036039F"/>
    <w:rsid w:val="00384145"/>
    <w:rsid w:val="003D6400"/>
    <w:rsid w:val="00456231"/>
    <w:rsid w:val="004B2051"/>
    <w:rsid w:val="005145C8"/>
    <w:rsid w:val="005D4F93"/>
    <w:rsid w:val="005F23C7"/>
    <w:rsid w:val="00605B5C"/>
    <w:rsid w:val="006819D7"/>
    <w:rsid w:val="006B3869"/>
    <w:rsid w:val="00722E2B"/>
    <w:rsid w:val="00780D02"/>
    <w:rsid w:val="007A7257"/>
    <w:rsid w:val="008C3FB7"/>
    <w:rsid w:val="009245E6"/>
    <w:rsid w:val="009D0044"/>
    <w:rsid w:val="00A149E4"/>
    <w:rsid w:val="00A175C1"/>
    <w:rsid w:val="00B24D9C"/>
    <w:rsid w:val="00BE208D"/>
    <w:rsid w:val="00C7559D"/>
    <w:rsid w:val="00D3047F"/>
    <w:rsid w:val="00ED0667"/>
    <w:rsid w:val="00F46F25"/>
    <w:rsid w:val="00F50D01"/>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cs-CZ"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B3869"/>
  </w:style>
  <w:style w:type="paragraph" w:styleId="Nadpis1">
    <w:name w:val="heading 1"/>
    <w:basedOn w:val="Normln"/>
    <w:next w:val="Normln"/>
    <w:link w:val="Nadpis1Char"/>
    <w:uiPriority w:val="9"/>
    <w:qFormat/>
    <w:rsid w:val="00161435"/>
    <w:pPr>
      <w:keepNext/>
      <w:keepLines/>
      <w:spacing w:before="320" w:after="80" w:line="240" w:lineRule="auto"/>
      <w:outlineLvl w:val="0"/>
    </w:pPr>
    <w:rPr>
      <w:rFonts w:eastAsiaTheme="majorEastAsia" w:cstheme="majorBidi"/>
      <w:b/>
      <w:color w:val="2F5496" w:themeColor="accent1" w:themeShade="BF"/>
      <w:sz w:val="48"/>
      <w:szCs w:val="40"/>
    </w:rPr>
  </w:style>
  <w:style w:type="paragraph" w:styleId="Nadpis2">
    <w:name w:val="heading 2"/>
    <w:basedOn w:val="Normln"/>
    <w:next w:val="Normln"/>
    <w:link w:val="Nadpis2Char"/>
    <w:uiPriority w:val="9"/>
    <w:unhideWhenUsed/>
    <w:qFormat/>
    <w:rsid w:val="00161435"/>
    <w:pPr>
      <w:keepNext/>
      <w:keepLines/>
      <w:spacing w:before="160" w:after="40" w:line="240" w:lineRule="auto"/>
      <w:outlineLvl w:val="1"/>
    </w:pPr>
    <w:rPr>
      <w:rFonts w:eastAsiaTheme="majorEastAsia" w:cstheme="majorBidi"/>
      <w:b/>
      <w:sz w:val="36"/>
      <w:szCs w:val="32"/>
    </w:rPr>
  </w:style>
  <w:style w:type="paragraph" w:styleId="Nadpis3">
    <w:name w:val="heading 3"/>
    <w:basedOn w:val="Normln"/>
    <w:next w:val="Normln"/>
    <w:link w:val="Nadpis3Char"/>
    <w:uiPriority w:val="9"/>
    <w:unhideWhenUsed/>
    <w:qFormat/>
    <w:rsid w:val="006B3869"/>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161435"/>
    <w:rPr>
      <w:rFonts w:eastAsiaTheme="majorEastAsia" w:cstheme="majorBidi"/>
      <w:b/>
      <w:color w:val="2F5496" w:themeColor="accent1" w:themeShade="BF"/>
      <w:sz w:val="48"/>
      <w:szCs w:val="40"/>
    </w:rPr>
  </w:style>
  <w:style w:type="character" w:customStyle="1" w:styleId="Nadpis2Char">
    <w:name w:val="Nadpis 2 Char"/>
    <w:basedOn w:val="Standardnpsmoodstavce"/>
    <w:link w:val="Nadpis2"/>
    <w:uiPriority w:val="9"/>
    <w:rsid w:val="00161435"/>
    <w:rPr>
      <w:rFonts w:eastAsiaTheme="majorEastAsia" w:cstheme="majorBidi"/>
      <w:b/>
      <w:sz w:val="36"/>
      <w:szCs w:val="32"/>
    </w:rPr>
  </w:style>
  <w:style w:type="character" w:customStyle="1" w:styleId="Nadpis3Char">
    <w:name w:val="Nadpis 3 Char"/>
    <w:basedOn w:val="Standardnpsmoodstavce"/>
    <w:link w:val="Nadpis3"/>
    <w:uiPriority w:val="9"/>
    <w:rsid w:val="006B3869"/>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Normlnweb">
    <w:name w:val="Normal (Web)"/>
    <w:basedOn w:val="Normln"/>
    <w:uiPriority w:val="99"/>
    <w:unhideWhenUsed/>
    <w:rsid w:val="0036039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pple-tab-span">
    <w:name w:val="apple-tab-span"/>
    <w:basedOn w:val="Standardnpsmoodstavce"/>
    <w:rsid w:val="003603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5086565">
      <w:bodyDiv w:val="1"/>
      <w:marLeft w:val="0"/>
      <w:marRight w:val="0"/>
      <w:marTop w:val="0"/>
      <w:marBottom w:val="0"/>
      <w:divBdr>
        <w:top w:val="none" w:sz="0" w:space="0" w:color="auto"/>
        <w:left w:val="none" w:sz="0" w:space="0" w:color="auto"/>
        <w:bottom w:val="none" w:sz="0" w:space="0" w:color="auto"/>
        <w:right w:val="none" w:sz="0" w:space="0" w:color="auto"/>
      </w:divBdr>
      <w:divsChild>
        <w:div w:id="1418094170">
          <w:marLeft w:val="-6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gopro.com/en/us/shop/cameras/max/CHDHZ-202-master.html" TargetMode="External"/><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fotoskoda.cz/sony-alpha-a6400-telo-cerny/" TargetMode="External"/><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hyperlink" Target="https://www.asus.com/cz/Laptops/For-Gaming/TUF-Gaming/2021-ASUS-TUF-Gaming-F15/" TargetMode="External"/><Relationship Id="rId14" Type="http://schemas.openxmlformats.org/officeDocument/2006/relationships/hyperlink" Target="https://www.sony.cz/electronics/videokamery-handycam/fdr-ax5" TargetMode="Externa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s://dronpro.cz/dron-dji-mini-2-1" TargetMode="Externa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https://www.asus.com/cz/Laptops/For-Gaming/TUF-Gaming/2021-ASUS-TUF-Gaming-F15/" TargetMode="External"/><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5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YSOCI~1\AppData\Local\Temp\DigiME_hl_papir_sablona-CZ-5.dot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AF907-1133-4277-B75D-0A90F144B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C:\Users\VYSOCI~1\AppData\Local\Temp\DigiME_hl_papir_sablona-CZ-5.dotx</Template>
  <TotalTime>2861</TotalTime>
  <Pages>38</Pages>
  <Words>1236</Words>
  <Characters>8121</Characters>
  <Application>Microsoft Office Word</Application>
  <DocSecurity>0</DocSecurity>
  <Lines>290</Lines>
  <Paragraphs>119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6</cp:revision>
  <dcterms:created xsi:type="dcterms:W3CDTF">2022-06-21T13:31:00Z</dcterms:created>
  <dcterms:modified xsi:type="dcterms:W3CDTF">2022-10-21T18:25:00Z</dcterms:modified>
</cp:coreProperties>
</file>